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3042F" w14:textId="7F02D33D" w:rsidR="009F49C7" w:rsidRDefault="00B1468C" w:rsidP="00EB727B">
      <w:pPr>
        <w:sectPr w:rsidR="009F49C7" w:rsidSect="00F00D10">
          <w:headerReference w:type="default" r:id="rId8"/>
          <w:pgSz w:w="16838" w:h="11906" w:orient="landscape" w:code="9"/>
          <w:pgMar w:top="567" w:right="737" w:bottom="567" w:left="1361" w:header="397" w:footer="851" w:gutter="0"/>
          <w:cols w:space="720"/>
          <w:noEndnote/>
          <w:docGrid w:linePitch="299"/>
        </w:sectPr>
      </w:pPr>
      <w:r>
        <w:rPr>
          <w:noProof/>
        </w:rPr>
        <mc:AlternateContent>
          <mc:Choice Requires="wpg">
            <w:drawing>
              <wp:anchor distT="0" distB="0" distL="114300" distR="114300" simplePos="0" relativeHeight="251976192" behindDoc="0" locked="0" layoutInCell="1" allowOverlap="1" wp14:anchorId="2A6ECB1A" wp14:editId="519CDC97">
                <wp:simplePos x="0" y="0"/>
                <wp:positionH relativeFrom="column">
                  <wp:posOffset>6731099</wp:posOffset>
                </wp:positionH>
                <wp:positionV relativeFrom="paragraph">
                  <wp:posOffset>4543396</wp:posOffset>
                </wp:positionV>
                <wp:extent cx="945515" cy="928370"/>
                <wp:effectExtent l="0" t="0" r="26035" b="24130"/>
                <wp:wrapNone/>
                <wp:docPr id="406" name="Group 406"/>
                <wp:cNvGraphicFramePr/>
                <a:graphic xmlns:a="http://schemas.openxmlformats.org/drawingml/2006/main">
                  <a:graphicData uri="http://schemas.microsoft.com/office/word/2010/wordprocessingGroup">
                    <wpg:wgp>
                      <wpg:cNvGrpSpPr/>
                      <wpg:grpSpPr>
                        <a:xfrm>
                          <a:off x="0" y="0"/>
                          <a:ext cx="945515" cy="928370"/>
                          <a:chOff x="0" y="0"/>
                          <a:chExt cx="945515" cy="928370"/>
                        </a:xfrm>
                      </wpg:grpSpPr>
                      <wpg:grpSp>
                        <wpg:cNvPr id="328" name="Group 328"/>
                        <wpg:cNvGrpSpPr/>
                        <wpg:grpSpPr>
                          <a:xfrm>
                            <a:off x="0" y="0"/>
                            <a:ext cx="945515" cy="928370"/>
                            <a:chOff x="0" y="0"/>
                            <a:chExt cx="1269726" cy="1246702"/>
                          </a:xfrm>
                        </wpg:grpSpPr>
                        <wps:wsp>
                          <wps:cNvPr id="330" name="Straight Connector 330"/>
                          <wps:cNvCnPr/>
                          <wps:spPr>
                            <a:xfrm flipH="1">
                              <a:off x="381548" y="509828"/>
                              <a:ext cx="118275" cy="2236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Oval 332"/>
                          <wps:cNvSpPr/>
                          <wps:spPr>
                            <a:xfrm>
                              <a:off x="361813" y="0"/>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Oval 338"/>
                          <wps:cNvSpPr/>
                          <wps:spPr>
                            <a:xfrm>
                              <a:off x="0" y="700602"/>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Straight Connector 339"/>
                          <wps:cNvCnPr/>
                          <wps:spPr>
                            <a:xfrm>
                              <a:off x="779542" y="499960"/>
                              <a:ext cx="128371" cy="2333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Oval 340"/>
                          <wps:cNvSpPr/>
                          <wps:spPr>
                            <a:xfrm>
                              <a:off x="723626" y="700602"/>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2" name="Group 342"/>
                        <wpg:cNvGrpSpPr/>
                        <wpg:grpSpPr>
                          <a:xfrm>
                            <a:off x="644837" y="634266"/>
                            <a:ext cx="190428" cy="184347"/>
                            <a:chOff x="0" y="0"/>
                            <a:chExt cx="255724" cy="247559"/>
                          </a:xfrm>
                        </wpg:grpSpPr>
                        <wps:wsp>
                          <wps:cNvPr id="343" name="Oval 343"/>
                          <wps:cNvSpPr/>
                          <wps:spPr>
                            <a:xfrm>
                              <a:off x="0" y="179614"/>
                              <a:ext cx="67945" cy="679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0" y="0"/>
                              <a:ext cx="67945" cy="679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187779" y="179614"/>
                              <a:ext cx="67945" cy="679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185057" y="0"/>
                              <a:ext cx="67945" cy="679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92529" y="87086"/>
                              <a:ext cx="67945" cy="679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Oval 120"/>
                        <wps:cNvSpPr/>
                        <wps:spPr>
                          <a:xfrm>
                            <a:off x="174423" y="697692"/>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Text Box 2"/>
                        <wps:cNvSpPr txBox="1">
                          <a:spLocks noChangeArrowheads="1"/>
                        </wps:cNvSpPr>
                        <wps:spPr bwMode="auto">
                          <a:xfrm>
                            <a:off x="295991" y="73997"/>
                            <a:ext cx="348846" cy="247516"/>
                          </a:xfrm>
                          <a:prstGeom prst="rect">
                            <a:avLst/>
                          </a:prstGeom>
                          <a:noFill/>
                          <a:ln w="9525">
                            <a:noFill/>
                            <a:miter lim="800000"/>
                            <a:headEnd/>
                            <a:tailEnd/>
                          </a:ln>
                        </wps:spPr>
                        <wps:txbx>
                          <w:txbxContent>
                            <w:p w14:paraId="7ECB74B9" w14:textId="200753A9" w:rsidR="00B1468C" w:rsidRPr="00B1468C" w:rsidRDefault="00B1468C" w:rsidP="00B1468C">
                              <w:pPr>
                                <w:jc w:val="center"/>
                                <w:rPr>
                                  <w:b/>
                                  <w:bCs/>
                                  <w:sz w:val="32"/>
                                  <w:szCs w:val="32"/>
                                </w:rPr>
                              </w:pPr>
                              <w:r w:rsidRPr="00B1468C">
                                <w:rPr>
                                  <w:b/>
                                  <w:bCs/>
                                  <w:sz w:val="32"/>
                                  <w:szCs w:val="32"/>
                                </w:rPr>
                                <w:t>6</w:t>
                              </w:r>
                            </w:p>
                          </w:txbxContent>
                        </wps:txbx>
                        <wps:bodyPr rot="0" vert="horz" wrap="square" lIns="91440" tIns="45720" rIns="91440" bIns="45720" anchor="t" anchorCtr="0">
                          <a:noAutofit/>
                        </wps:bodyPr>
                      </wps:wsp>
                    </wpg:wgp>
                  </a:graphicData>
                </a:graphic>
              </wp:anchor>
            </w:drawing>
          </mc:Choice>
          <mc:Fallback>
            <w:pict>
              <v:group w14:anchorId="2A6ECB1A" id="Group 406" o:spid="_x0000_s1026" style="position:absolute;margin-left:530pt;margin-top:357.75pt;width:74.45pt;height:73.1pt;z-index:251976192" coordsize="9455,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">
                <v:group id="Group 328" o:spid="_x0000_s1027" style="position:absolute;width:9455;height:9283" coordsize="12697,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line id="Straight Connector 330" o:spid="_x0000_s1028" style="position:absolute;flip:x;visibility:visible;mso-wrap-style:square" from="3815,5098" to="499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" strokecolor="black [3213]" strokeweight="1pt">
                    <v:stroke joinstyle="miter"/>
                  </v:line>
                  <v:oval id="Oval 332" o:spid="_x0000_s1029" style="position:absolute;left:3618;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" fillcolor="white [3212]" strokecolor="black [3213]" strokeweight="1pt">
                    <v:stroke joinstyle="miter"/>
                  </v:oval>
                  <v:oval id="Oval 338" o:spid="_x0000_s1030" style="position:absolute;top:7006;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" fillcolor="white [3212]" strokecolor="black [3213]" strokeweight="1pt">
                    <v:stroke joinstyle="miter"/>
                  </v:oval>
                  <v:line id="Straight Connector 339" o:spid="_x0000_s1031" style="position:absolute;visibility:visible;mso-wrap-style:square" from="7795,4999" to="9079,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" strokecolor="black [3213]" strokeweight="1pt">
                    <v:stroke joinstyle="miter"/>
                  </v:line>
                  <v:oval id="Oval 340" o:spid="_x0000_s1032" style="position:absolute;left:7236;top:7006;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" fillcolor="white [3212]" strokecolor="black [3213]" strokeweight="1pt">
                    <v:stroke joinstyle="miter"/>
                  </v:oval>
                </v:group>
                <v:group id="Group 342" o:spid="_x0000_s1033" style="position:absolute;left:6448;top:6342;width:1904;height:1844" coordsize="255724,24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oval id="Oval 343" o:spid="_x0000_s1034" style="position:absolute;top:179614;width:67945;height:6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" fillcolor="black [3213]" stroked="f" strokeweight="1pt">
                    <v:stroke joinstyle="miter"/>
                  </v:oval>
                  <v:oval id="Oval 96" o:spid="_x0000_s1035" style="position:absolute;width:67945;height:6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" fillcolor="black [3213]" stroked="f" strokeweight="1pt">
                    <v:stroke joinstyle="miter"/>
                  </v:oval>
                  <v:oval id="Oval 97" o:spid="_x0000_s1036" style="position:absolute;left:187779;top:179614;width:67945;height:6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" fillcolor="black [3213]" stroked="f" strokeweight="1pt">
                    <v:stroke joinstyle="miter"/>
                  </v:oval>
                  <v:oval id="Oval 113" o:spid="_x0000_s1037" style="position:absolute;left:185057;width:67945;height:6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" fillcolor="black [3213]" stroked="f" strokeweight="1pt">
                    <v:stroke joinstyle="miter"/>
                  </v:oval>
                  <v:oval id="Oval 114" o:spid="_x0000_s1038" style="position:absolute;left:92529;top:87086;width:67945;height:6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" fillcolor="black [3213]" stroked="f" strokeweight="1pt">
                    <v:stroke joinstyle="miter"/>
                  </v:oval>
                </v:group>
                <v:oval id="Oval 120" o:spid="_x0000_s1039" style="position:absolute;left:1744;top:6976;width:506;height: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" fillcolor="black [3213]" stroked="f" strokeweight="1pt">
                  <v:stroke joinstyle="miter"/>
                </v:oval>
                <v:shapetype id="_x0000_t202" coordsize="21600,21600" o:spt="202" path="m,l,21600r21600,l21600,xe">
                  <v:stroke joinstyle="miter"/>
                  <v:path gradientshapeok="t" o:connecttype="rect"/>
                </v:shapetype>
                <v:shape id="_x0000_s1040" type="#_x0000_t202" style="position:absolute;left:2959;top:739;width:348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7ECB74B9" w14:textId="200753A9" w:rsidR="00B1468C" w:rsidRPr="00B1468C" w:rsidRDefault="00B1468C" w:rsidP="00B1468C">
                        <w:pPr>
                          <w:jc w:val="center"/>
                          <w:rPr>
                            <w:b/>
                            <w:bCs/>
                            <w:sz w:val="32"/>
                            <w:szCs w:val="32"/>
                          </w:rPr>
                        </w:pPr>
                        <w:r w:rsidRPr="00B1468C">
                          <w:rPr>
                            <w:b/>
                            <w:bCs/>
                            <w:sz w:val="32"/>
                            <w:szCs w:val="32"/>
                          </w:rPr>
                          <w:t>6</w:t>
                        </w:r>
                      </w:p>
                    </w:txbxContent>
                  </v:textbox>
                </v:shape>
              </v:group>
            </w:pict>
          </mc:Fallback>
        </mc:AlternateContent>
      </w:r>
      <w:r>
        <w:rPr>
          <w:noProof/>
        </w:rPr>
        <mc:AlternateContent>
          <mc:Choice Requires="wpg">
            <w:drawing>
              <wp:anchor distT="0" distB="0" distL="114300" distR="114300" simplePos="0" relativeHeight="251979264" behindDoc="0" locked="0" layoutInCell="1" allowOverlap="1" wp14:anchorId="20067F66" wp14:editId="5C88C89B">
                <wp:simplePos x="0" y="0"/>
                <wp:positionH relativeFrom="column">
                  <wp:posOffset>8068343</wp:posOffset>
                </wp:positionH>
                <wp:positionV relativeFrom="paragraph">
                  <wp:posOffset>4543396</wp:posOffset>
                </wp:positionV>
                <wp:extent cx="945515" cy="928370"/>
                <wp:effectExtent l="0" t="0" r="26035" b="24130"/>
                <wp:wrapNone/>
                <wp:docPr id="405" name="Group 405"/>
                <wp:cNvGraphicFramePr/>
                <a:graphic xmlns:a="http://schemas.openxmlformats.org/drawingml/2006/main">
                  <a:graphicData uri="http://schemas.microsoft.com/office/word/2010/wordprocessingGroup">
                    <wpg:wgp>
                      <wpg:cNvGrpSpPr/>
                      <wpg:grpSpPr>
                        <a:xfrm>
                          <a:off x="0" y="0"/>
                          <a:ext cx="945515" cy="928370"/>
                          <a:chOff x="0" y="0"/>
                          <a:chExt cx="945515" cy="928370"/>
                        </a:xfrm>
                      </wpg:grpSpPr>
                      <wpg:grpSp>
                        <wpg:cNvPr id="366" name="Group 366"/>
                        <wpg:cNvGrpSpPr/>
                        <wpg:grpSpPr>
                          <a:xfrm>
                            <a:off x="0" y="0"/>
                            <a:ext cx="945515" cy="928370"/>
                            <a:chOff x="0" y="0"/>
                            <a:chExt cx="1269726" cy="1246702"/>
                          </a:xfrm>
                        </wpg:grpSpPr>
                        <wps:wsp>
                          <wps:cNvPr id="367" name="Straight Connector 367"/>
                          <wps:cNvCnPr/>
                          <wps:spPr>
                            <a:xfrm flipH="1">
                              <a:off x="381548" y="509828"/>
                              <a:ext cx="118275" cy="2236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Oval 368"/>
                          <wps:cNvSpPr/>
                          <wps:spPr>
                            <a:xfrm>
                              <a:off x="361813" y="0"/>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l 369"/>
                          <wps:cNvSpPr/>
                          <wps:spPr>
                            <a:xfrm>
                              <a:off x="0" y="700602"/>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Straight Connector 370"/>
                          <wps:cNvCnPr/>
                          <wps:spPr>
                            <a:xfrm>
                              <a:off x="779542" y="499960"/>
                              <a:ext cx="128371" cy="2333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Oval 372"/>
                          <wps:cNvSpPr/>
                          <wps:spPr>
                            <a:xfrm>
                              <a:off x="723626" y="700602"/>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4" name="Group 404"/>
                        <wpg:cNvGrpSpPr/>
                        <wpg:grpSpPr>
                          <a:xfrm>
                            <a:off x="644837" y="634266"/>
                            <a:ext cx="188020" cy="182734"/>
                            <a:chOff x="0" y="0"/>
                            <a:chExt cx="188020" cy="182734"/>
                          </a:xfrm>
                        </wpg:grpSpPr>
                        <wps:wsp>
                          <wps:cNvPr id="379" name="Oval 379"/>
                          <wps:cNvSpPr/>
                          <wps:spPr>
                            <a:xfrm>
                              <a:off x="0" y="132138"/>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a:off x="0" y="0"/>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383"/>
                          <wps:cNvSpPr/>
                          <wps:spPr>
                            <a:xfrm>
                              <a:off x="137424" y="132138"/>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137424" y="0"/>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3" name="Group 403"/>
                        <wpg:cNvGrpSpPr/>
                        <wpg:grpSpPr>
                          <a:xfrm>
                            <a:off x="105711" y="634266"/>
                            <a:ext cx="188020" cy="182734"/>
                            <a:chOff x="0" y="0"/>
                            <a:chExt cx="188020" cy="182734"/>
                          </a:xfrm>
                        </wpg:grpSpPr>
                        <wps:wsp>
                          <wps:cNvPr id="395" name="Oval 395"/>
                          <wps:cNvSpPr/>
                          <wps:spPr>
                            <a:xfrm>
                              <a:off x="0" y="132138"/>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Oval 396"/>
                          <wps:cNvSpPr/>
                          <wps:spPr>
                            <a:xfrm>
                              <a:off x="0" y="0"/>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137424" y="132138"/>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98"/>
                          <wps:cNvSpPr/>
                          <wps:spPr>
                            <a:xfrm>
                              <a:off x="137424" y="0"/>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2" name="Text Box 2"/>
                        <wps:cNvSpPr txBox="1">
                          <a:spLocks noChangeArrowheads="1"/>
                        </wps:cNvSpPr>
                        <wps:spPr bwMode="auto">
                          <a:xfrm>
                            <a:off x="295991" y="73997"/>
                            <a:ext cx="348846" cy="247516"/>
                          </a:xfrm>
                          <a:prstGeom prst="rect">
                            <a:avLst/>
                          </a:prstGeom>
                          <a:noFill/>
                          <a:ln w="9525">
                            <a:noFill/>
                            <a:miter lim="800000"/>
                            <a:headEnd/>
                            <a:tailEnd/>
                          </a:ln>
                        </wps:spPr>
                        <wps:txbx>
                          <w:txbxContent>
                            <w:p w14:paraId="3A353093" w14:textId="416F9B84" w:rsidR="00B1468C" w:rsidRPr="00B1468C" w:rsidRDefault="00B1468C" w:rsidP="00B1468C">
                              <w:pPr>
                                <w:jc w:val="center"/>
                                <w:rPr>
                                  <w:b/>
                                  <w:bCs/>
                                  <w:sz w:val="32"/>
                                  <w:szCs w:val="32"/>
                                </w:rPr>
                              </w:pPr>
                            </w:p>
                          </w:txbxContent>
                        </wps:txbx>
                        <wps:bodyPr rot="0" vert="horz" wrap="square" lIns="91440" tIns="45720" rIns="91440" bIns="45720" anchor="t" anchorCtr="0">
                          <a:noAutofit/>
                        </wps:bodyPr>
                      </wps:wsp>
                    </wpg:wgp>
                  </a:graphicData>
                </a:graphic>
              </wp:anchor>
            </w:drawing>
          </mc:Choice>
          <mc:Fallback>
            <w:pict>
              <v:group w14:anchorId="20067F66" id="Group 405" o:spid="_x0000_s1041" style="position:absolute;margin-left:635.3pt;margin-top:357.75pt;width:74.45pt;height:73.1pt;z-index:251979264" coordsize="9455,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">
                <v:group id="Group 366" o:spid="_x0000_s1042" style="position:absolute;width:9455;height:9283" coordsize="12697,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line id="Straight Connector 367" o:spid="_x0000_s1043" style="position:absolute;flip:x;visibility:visible;mso-wrap-style:square" from="3815,5098" to="499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" strokecolor="black [3213]" strokeweight="1pt">
                    <v:stroke joinstyle="miter"/>
                  </v:line>
                  <v:oval id="Oval 368" o:spid="_x0000_s1044" style="position:absolute;left:3618;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" fillcolor="white [3212]" strokecolor="black [3213]" strokeweight="1pt">
                    <v:stroke joinstyle="miter"/>
                  </v:oval>
                  <v:oval id="Oval 369" o:spid="_x0000_s1045" style="position:absolute;top:7006;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" fillcolor="white [3212]" strokecolor="black [3213]" strokeweight="1pt">
                    <v:stroke joinstyle="miter"/>
                  </v:oval>
                  <v:line id="Straight Connector 370" o:spid="_x0000_s1046" style="position:absolute;visibility:visible;mso-wrap-style:square" from="7795,4999" to="9079,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" strokecolor="black [3213]" strokeweight="1pt">
                    <v:stroke joinstyle="miter"/>
                  </v:line>
                  <v:oval id="Oval 372" o:spid="_x0000_s1047" style="position:absolute;left:7236;top:7006;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" fillcolor="white [3212]" strokecolor="black [3213]" strokeweight="1pt">
                    <v:stroke joinstyle="miter"/>
                  </v:oval>
                </v:group>
                <v:group id="Group 404" o:spid="_x0000_s1048" style="position:absolute;left:6448;top:6342;width:1880;height:1828" coordsize="188020,18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oval id="Oval 379" o:spid="_x0000_s1049" style="position:absolute;top:132138;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" fillcolor="black [3213]" stroked="f" strokeweight="1pt">
                    <v:stroke joinstyle="miter"/>
                  </v:oval>
                  <v:oval id="Oval 380" o:spid="_x0000_s1050" style="position:absolute;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" fillcolor="black [3213]" stroked="f" strokeweight="1pt">
                    <v:stroke joinstyle="miter"/>
                  </v:oval>
                  <v:oval id="Oval 383" o:spid="_x0000_s1051" style="position:absolute;left:137424;top:132138;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" fillcolor="black [3213]" stroked="f" strokeweight="1pt">
                    <v:stroke joinstyle="miter"/>
                  </v:oval>
                  <v:oval id="Oval 392" o:spid="_x0000_s1052" style="position:absolute;left:137424;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" fillcolor="black [3213]" stroked="f" strokeweight="1pt">
                    <v:stroke joinstyle="miter"/>
                  </v:oval>
                </v:group>
                <v:group id="Group 403" o:spid="_x0000_s1053" style="position:absolute;left:1057;top:6342;width:1880;height:1828" coordsize="188020,18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oval id="Oval 395" o:spid="_x0000_s1054" style="position:absolute;top:132138;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" fillcolor="black [3213]" stroked="f" strokeweight="1pt">
                    <v:stroke joinstyle="miter"/>
                  </v:oval>
                  <v:oval id="Oval 396" o:spid="_x0000_s1055" style="position:absolute;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" fillcolor="black [3213]" stroked="f" strokeweight="1pt">
                    <v:stroke joinstyle="miter"/>
                  </v:oval>
                  <v:oval id="Oval 397" o:spid="_x0000_s1056" style="position:absolute;left:137424;top:132138;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" fillcolor="black [3213]" stroked="f" strokeweight="1pt">
                    <v:stroke joinstyle="miter"/>
                  </v:oval>
                  <v:oval id="Oval 398" o:spid="_x0000_s1057" style="position:absolute;left:137424;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" fillcolor="black [3213]" stroked="f" strokeweight="1pt">
                    <v:stroke joinstyle="miter"/>
                  </v:oval>
                </v:group>
                <v:shape id="_x0000_s1058" type="#_x0000_t202" style="position:absolute;left:2959;top:739;width:348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3A353093" w14:textId="416F9B84" w:rsidR="00B1468C" w:rsidRPr="00B1468C" w:rsidRDefault="00B1468C" w:rsidP="00B1468C">
                        <w:pPr>
                          <w:jc w:val="center"/>
                          <w:rPr>
                            <w:b/>
                            <w:bCs/>
                            <w:sz w:val="32"/>
                            <w:szCs w:val="32"/>
                          </w:rPr>
                        </w:pPr>
                      </w:p>
                    </w:txbxContent>
                  </v:textbox>
                </v:shape>
              </v:group>
            </w:pict>
          </mc:Fallback>
        </mc:AlternateContent>
      </w:r>
      <w:r w:rsidR="002968BA" w:rsidRPr="00FA4C60">
        <w:rPr>
          <w:noProof/>
        </w:rPr>
        <mc:AlternateContent>
          <mc:Choice Requires="wpg">
            <w:drawing>
              <wp:anchor distT="0" distB="0" distL="114300" distR="114300" simplePos="0" relativeHeight="251936256" behindDoc="0" locked="0" layoutInCell="1" allowOverlap="1" wp14:anchorId="421955B5" wp14:editId="0684DBEC">
                <wp:simplePos x="0" y="0"/>
                <wp:positionH relativeFrom="column">
                  <wp:posOffset>6292215</wp:posOffset>
                </wp:positionH>
                <wp:positionV relativeFrom="paragraph">
                  <wp:posOffset>994674</wp:posOffset>
                </wp:positionV>
                <wp:extent cx="1139825" cy="696595"/>
                <wp:effectExtent l="0" t="0" r="3175" b="8255"/>
                <wp:wrapNone/>
                <wp:docPr id="359" name="Group 359"/>
                <wp:cNvGraphicFramePr/>
                <a:graphic xmlns:a="http://schemas.openxmlformats.org/drawingml/2006/main">
                  <a:graphicData uri="http://schemas.microsoft.com/office/word/2010/wordprocessingGroup">
                    <wpg:wgp>
                      <wpg:cNvGrpSpPr/>
                      <wpg:grpSpPr>
                        <a:xfrm>
                          <a:off x="0" y="0"/>
                          <a:ext cx="1139825" cy="696595"/>
                          <a:chOff x="0" y="0"/>
                          <a:chExt cx="1140264" cy="697193"/>
                        </a:xfrm>
                      </wpg:grpSpPr>
                      <pic:pic xmlns:pic="http://schemas.openxmlformats.org/drawingml/2006/picture">
                        <pic:nvPicPr>
                          <pic:cNvPr id="344" name="Picture 34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73778"/>
                            <a:ext cx="436880" cy="320675"/>
                          </a:xfrm>
                          <a:prstGeom prst="rect">
                            <a:avLst/>
                          </a:prstGeom>
                        </pic:spPr>
                      </pic:pic>
                      <pic:pic xmlns:pic="http://schemas.openxmlformats.org/drawingml/2006/picture">
                        <pic:nvPicPr>
                          <pic:cNvPr id="346" name="Picture 34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5819" y="376518"/>
                            <a:ext cx="436880" cy="320675"/>
                          </a:xfrm>
                          <a:prstGeom prst="rect">
                            <a:avLst/>
                          </a:prstGeom>
                        </pic:spPr>
                      </pic:pic>
                      <pic:pic xmlns:pic="http://schemas.openxmlformats.org/drawingml/2006/picture">
                        <pic:nvPicPr>
                          <pic:cNvPr id="347" name="Picture 34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03384" y="173778"/>
                            <a:ext cx="436880" cy="320675"/>
                          </a:xfrm>
                          <a:prstGeom prst="rect">
                            <a:avLst/>
                          </a:prstGeom>
                        </pic:spPr>
                      </pic:pic>
                      <pic:pic xmlns:pic="http://schemas.openxmlformats.org/drawingml/2006/picture">
                        <pic:nvPicPr>
                          <pic:cNvPr id="348" name="Picture 34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9629" y="0"/>
                            <a:ext cx="396875" cy="291465"/>
                          </a:xfrm>
                          <a:prstGeom prst="rect">
                            <a:avLst/>
                          </a:prstGeom>
                        </pic:spPr>
                      </pic:pic>
                    </wpg:wgp>
                  </a:graphicData>
                </a:graphic>
              </wp:anchor>
            </w:drawing>
          </mc:Choice>
          <mc:Fallback>
            <w:pict>
              <v:group w14:anchorId="6A300C60" id="Group 359" o:spid="_x0000_s1026" style="position:absolute;margin-left:495.45pt;margin-top:78.3pt;width:89.75pt;height:54.85pt;z-index:251936256" coordsize="11402,6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 o:spid="_x0000_s1027" type="#_x0000_t75" style="position:absolute;top:1737;width:436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">
                  <v:imagedata r:id="rId11" o:title=""/>
                </v:shape>
                <v:shape id="Picture 346" o:spid="_x0000_s1028" type="#_x0000_t75" style="position:absolute;left:4758;top:3765;width:4368;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">
                  <v:imagedata r:id="rId11" o:title=""/>
                </v:shape>
                <v:shape id="Picture 347" o:spid="_x0000_s1029" type="#_x0000_t75" style="position:absolute;left:7033;top:1737;width:4369;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">
                  <v:imagedata r:id="rId11" o:title=""/>
                </v:shape>
                <v:shape id="Picture 348" o:spid="_x0000_s1030" type="#_x0000_t75" style="position:absolute;left:2896;width:3969;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">
                  <v:imagedata r:id="rId12" o:title=""/>
                </v:shape>
              </v:group>
            </w:pict>
          </mc:Fallback>
        </mc:AlternateContent>
      </w:r>
      <w:r w:rsidR="002968BA" w:rsidRPr="008C4B57">
        <w:rPr>
          <w:noProof/>
        </w:rPr>
        <w:drawing>
          <wp:anchor distT="0" distB="0" distL="114300" distR="114300" simplePos="0" relativeHeight="251902464" behindDoc="0" locked="0" layoutInCell="1" allowOverlap="1" wp14:anchorId="36142AF3" wp14:editId="31F598A5">
            <wp:simplePos x="0" y="0"/>
            <wp:positionH relativeFrom="column">
              <wp:posOffset>7644765</wp:posOffset>
            </wp:positionH>
            <wp:positionV relativeFrom="paragraph">
              <wp:posOffset>3580765</wp:posOffset>
            </wp:positionV>
            <wp:extent cx="404495" cy="40513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495" cy="405130"/>
                    </a:xfrm>
                    <a:prstGeom prst="rect">
                      <a:avLst/>
                    </a:prstGeom>
                  </pic:spPr>
                </pic:pic>
              </a:graphicData>
            </a:graphic>
            <wp14:sizeRelH relativeFrom="margin">
              <wp14:pctWidth>0</wp14:pctWidth>
            </wp14:sizeRelH>
            <wp14:sizeRelV relativeFrom="margin">
              <wp14:pctHeight>0</wp14:pctHeight>
            </wp14:sizeRelV>
          </wp:anchor>
        </w:drawing>
      </w:r>
      <w:r w:rsidR="002968BA" w:rsidRPr="008C4B57">
        <w:rPr>
          <w:noProof/>
        </w:rPr>
        <w:drawing>
          <wp:anchor distT="0" distB="0" distL="114300" distR="114300" simplePos="0" relativeHeight="251900416" behindDoc="0" locked="0" layoutInCell="1" allowOverlap="1" wp14:anchorId="38DE1630" wp14:editId="35EDB65A">
            <wp:simplePos x="0" y="0"/>
            <wp:positionH relativeFrom="column">
              <wp:posOffset>8563610</wp:posOffset>
            </wp:positionH>
            <wp:positionV relativeFrom="paragraph">
              <wp:posOffset>3580765</wp:posOffset>
            </wp:positionV>
            <wp:extent cx="404495" cy="40513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495" cy="405130"/>
                    </a:xfrm>
                    <a:prstGeom prst="rect">
                      <a:avLst/>
                    </a:prstGeom>
                  </pic:spPr>
                </pic:pic>
              </a:graphicData>
            </a:graphic>
            <wp14:sizeRelH relativeFrom="margin">
              <wp14:pctWidth>0</wp14:pctWidth>
            </wp14:sizeRelH>
            <wp14:sizeRelV relativeFrom="margin">
              <wp14:pctHeight>0</wp14:pctHeight>
            </wp14:sizeRelV>
          </wp:anchor>
        </w:drawing>
      </w:r>
      <w:r w:rsidR="002968BA" w:rsidRPr="008C4B57">
        <w:rPr>
          <w:noProof/>
        </w:rPr>
        <w:drawing>
          <wp:anchor distT="0" distB="0" distL="114300" distR="114300" simplePos="0" relativeHeight="251901440" behindDoc="0" locked="0" layoutInCell="1" allowOverlap="1" wp14:anchorId="70570935" wp14:editId="575005C4">
            <wp:simplePos x="0" y="0"/>
            <wp:positionH relativeFrom="column">
              <wp:posOffset>6726555</wp:posOffset>
            </wp:positionH>
            <wp:positionV relativeFrom="paragraph">
              <wp:posOffset>3581029</wp:posOffset>
            </wp:positionV>
            <wp:extent cx="404495" cy="4051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405130"/>
                    </a:xfrm>
                    <a:prstGeom prst="rect">
                      <a:avLst/>
                    </a:prstGeom>
                  </pic:spPr>
                </pic:pic>
              </a:graphicData>
            </a:graphic>
            <wp14:sizeRelH relativeFrom="margin">
              <wp14:pctWidth>0</wp14:pctWidth>
            </wp14:sizeRelH>
            <wp14:sizeRelV relativeFrom="margin">
              <wp14:pctHeight>0</wp14:pctHeight>
            </wp14:sizeRelV>
          </wp:anchor>
        </w:drawing>
      </w:r>
      <w:r w:rsidR="002968BA" w:rsidRPr="00E806FE">
        <w:rPr>
          <w:noProof/>
        </w:rPr>
        <w:drawing>
          <wp:anchor distT="0" distB="0" distL="114300" distR="114300" simplePos="0" relativeHeight="251905536" behindDoc="0" locked="0" layoutInCell="1" allowOverlap="1" wp14:anchorId="63979F2A" wp14:editId="33FA229F">
            <wp:simplePos x="0" y="0"/>
            <wp:positionH relativeFrom="column">
              <wp:posOffset>7929880</wp:posOffset>
            </wp:positionH>
            <wp:positionV relativeFrom="paragraph">
              <wp:posOffset>2671445</wp:posOffset>
            </wp:positionV>
            <wp:extent cx="732790" cy="59563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2790" cy="595630"/>
                    </a:xfrm>
                    <a:prstGeom prst="rect">
                      <a:avLst/>
                    </a:prstGeom>
                  </pic:spPr>
                </pic:pic>
              </a:graphicData>
            </a:graphic>
            <wp14:sizeRelH relativeFrom="margin">
              <wp14:pctWidth>0</wp14:pctWidth>
            </wp14:sizeRelH>
            <wp14:sizeRelV relativeFrom="margin">
              <wp14:pctHeight>0</wp14:pctHeight>
            </wp14:sizeRelV>
          </wp:anchor>
        </w:drawing>
      </w:r>
      <w:r w:rsidR="002968BA" w:rsidRPr="00E806FE">
        <w:rPr>
          <w:noProof/>
        </w:rPr>
        <w:drawing>
          <wp:anchor distT="0" distB="0" distL="114300" distR="114300" simplePos="0" relativeHeight="251904512" behindDoc="0" locked="0" layoutInCell="1" allowOverlap="1" wp14:anchorId="3559865D" wp14:editId="1E0EEF40">
            <wp:simplePos x="0" y="0"/>
            <wp:positionH relativeFrom="column">
              <wp:posOffset>6998276</wp:posOffset>
            </wp:positionH>
            <wp:positionV relativeFrom="paragraph">
              <wp:posOffset>2671800</wp:posOffset>
            </wp:positionV>
            <wp:extent cx="732582" cy="5953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2582" cy="595390"/>
                    </a:xfrm>
                    <a:prstGeom prst="rect">
                      <a:avLst/>
                    </a:prstGeom>
                  </pic:spPr>
                </pic:pic>
              </a:graphicData>
            </a:graphic>
            <wp14:sizeRelH relativeFrom="margin">
              <wp14:pctWidth>0</wp14:pctWidth>
            </wp14:sizeRelH>
            <wp14:sizeRelV relativeFrom="margin">
              <wp14:pctHeight>0</wp14:pctHeight>
            </wp14:sizeRelV>
          </wp:anchor>
        </w:drawing>
      </w:r>
      <w:r w:rsidR="002968BA" w:rsidRPr="00FA4C60">
        <w:rPr>
          <w:noProof/>
        </w:rPr>
        <mc:AlternateContent>
          <mc:Choice Requires="wpg">
            <w:drawing>
              <wp:anchor distT="0" distB="0" distL="114300" distR="114300" simplePos="0" relativeHeight="251938304" behindDoc="0" locked="0" layoutInCell="1" allowOverlap="1" wp14:anchorId="594CF22D" wp14:editId="3DFD3AA6">
                <wp:simplePos x="0" y="0"/>
                <wp:positionH relativeFrom="column">
                  <wp:posOffset>8933180</wp:posOffset>
                </wp:positionH>
                <wp:positionV relativeFrom="paragraph">
                  <wp:posOffset>892175</wp:posOffset>
                </wp:positionV>
                <wp:extent cx="436880" cy="808355"/>
                <wp:effectExtent l="0" t="0" r="1270" b="0"/>
                <wp:wrapNone/>
                <wp:docPr id="357" name="Group 357"/>
                <wp:cNvGraphicFramePr/>
                <a:graphic xmlns:a="http://schemas.openxmlformats.org/drawingml/2006/main">
                  <a:graphicData uri="http://schemas.microsoft.com/office/word/2010/wordprocessingGroup">
                    <wpg:wgp>
                      <wpg:cNvGrpSpPr/>
                      <wpg:grpSpPr>
                        <a:xfrm>
                          <a:off x="0" y="0"/>
                          <a:ext cx="436880" cy="808355"/>
                          <a:chOff x="0" y="0"/>
                          <a:chExt cx="436880" cy="808907"/>
                        </a:xfrm>
                      </wpg:grpSpPr>
                      <pic:pic xmlns:pic="http://schemas.openxmlformats.org/drawingml/2006/picture">
                        <pic:nvPicPr>
                          <pic:cNvPr id="356" name="Picture 35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88232"/>
                            <a:ext cx="436880" cy="320675"/>
                          </a:xfrm>
                          <a:prstGeom prst="rect">
                            <a:avLst/>
                          </a:prstGeom>
                        </pic:spPr>
                      </pic:pic>
                      <pic:pic xmlns:pic="http://schemas.openxmlformats.org/drawingml/2006/picture">
                        <pic:nvPicPr>
                          <pic:cNvPr id="355" name="Picture 35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88930"/>
                            <a:ext cx="436880" cy="320675"/>
                          </a:xfrm>
                          <a:prstGeom prst="rect">
                            <a:avLst/>
                          </a:prstGeom>
                        </pic:spPr>
                      </pic:pic>
                      <pic:pic xmlns:pic="http://schemas.openxmlformats.org/drawingml/2006/picture">
                        <pic:nvPicPr>
                          <pic:cNvPr id="351" name="Picture 3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89629"/>
                            <a:ext cx="436880" cy="320675"/>
                          </a:xfrm>
                          <a:prstGeom prst="rect">
                            <a:avLst/>
                          </a:prstGeom>
                        </pic:spPr>
                      </pic:pic>
                      <pic:pic xmlns:pic="http://schemas.openxmlformats.org/drawingml/2006/picture">
                        <pic:nvPicPr>
                          <pic:cNvPr id="352" name="Picture 35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94465"/>
                            <a:ext cx="436880" cy="320675"/>
                          </a:xfrm>
                          <a:prstGeom prst="rect">
                            <a:avLst/>
                          </a:prstGeom>
                        </pic:spPr>
                      </pic:pic>
                      <pic:pic xmlns:pic="http://schemas.openxmlformats.org/drawingml/2006/picture">
                        <pic:nvPicPr>
                          <pic:cNvPr id="350" name="Picture 35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99301"/>
                            <a:ext cx="436880" cy="320675"/>
                          </a:xfrm>
                          <a:prstGeom prst="rect">
                            <a:avLst/>
                          </a:prstGeom>
                        </pic:spPr>
                      </pic:pic>
                      <pic:pic xmlns:pic="http://schemas.openxmlformats.org/drawingml/2006/picture">
                        <pic:nvPicPr>
                          <pic:cNvPr id="353" name="Picture 35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880" cy="320675"/>
                          </a:xfrm>
                          <a:prstGeom prst="rect">
                            <a:avLst/>
                          </a:prstGeom>
                        </pic:spPr>
                      </pic:pic>
                    </wpg:wgp>
                  </a:graphicData>
                </a:graphic>
              </wp:anchor>
            </w:drawing>
          </mc:Choice>
          <mc:Fallback>
            <w:pict>
              <v:group w14:anchorId="7AD538C4" id="Group 357" o:spid="_x0000_s1026" style="position:absolute;margin-left:703.4pt;margin-top:70.25pt;width:34.4pt;height:63.65pt;z-index:251938304" coordsize="4368,8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">
                <v:shape id="Picture 356" o:spid="_x0000_s1027" type="#_x0000_t75" style="position:absolute;top:4882;width:436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">
                  <v:imagedata r:id="rId11" o:title=""/>
                </v:shape>
                <v:shape id="Picture 355" o:spid="_x0000_s1028" type="#_x0000_t75" style="position:absolute;top:3889;width:436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">
                  <v:imagedata r:id="rId11" o:title=""/>
                </v:shape>
                <v:shape id="Picture 351" o:spid="_x0000_s1029" type="#_x0000_t75" style="position:absolute;top:2896;width:436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">
                  <v:imagedata r:id="rId11" o:title=""/>
                </v:shape>
                <v:shape id="Picture 352" o:spid="_x0000_s1030" type="#_x0000_t75" style="position:absolute;top:1944;width:436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">
                  <v:imagedata r:id="rId11" o:title=""/>
                </v:shape>
                <v:shape id="Picture 350" o:spid="_x0000_s1031" type="#_x0000_t75" style="position:absolute;top:993;width:4368;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">
                  <v:imagedata r:id="rId19" o:title=""/>
                </v:shape>
                <v:shape id="Picture 353" o:spid="_x0000_s1032" type="#_x0000_t75" style="position:absolute;width:4368;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">
                  <v:imagedata r:id="rId19" o:title=""/>
                </v:shape>
              </v:group>
            </w:pict>
          </mc:Fallback>
        </mc:AlternateContent>
      </w:r>
      <w:r w:rsidR="002968BA" w:rsidRPr="00FA4C60">
        <w:rPr>
          <w:noProof/>
        </w:rPr>
        <mc:AlternateContent>
          <mc:Choice Requires="wpg">
            <w:drawing>
              <wp:anchor distT="0" distB="0" distL="114300" distR="114300" simplePos="0" relativeHeight="251937280" behindDoc="0" locked="0" layoutInCell="1" allowOverlap="1" wp14:anchorId="6E1E158D" wp14:editId="36BFC853">
                <wp:simplePos x="0" y="0"/>
                <wp:positionH relativeFrom="column">
                  <wp:posOffset>7672705</wp:posOffset>
                </wp:positionH>
                <wp:positionV relativeFrom="paragraph">
                  <wp:posOffset>1193165</wp:posOffset>
                </wp:positionV>
                <wp:extent cx="957580" cy="320675"/>
                <wp:effectExtent l="0" t="0" r="0" b="3175"/>
                <wp:wrapNone/>
                <wp:docPr id="358" name="Group 358"/>
                <wp:cNvGraphicFramePr/>
                <a:graphic xmlns:a="http://schemas.openxmlformats.org/drawingml/2006/main">
                  <a:graphicData uri="http://schemas.microsoft.com/office/word/2010/wordprocessingGroup">
                    <wpg:wgp>
                      <wpg:cNvGrpSpPr/>
                      <wpg:grpSpPr>
                        <a:xfrm>
                          <a:off x="0" y="0"/>
                          <a:ext cx="957580" cy="320675"/>
                          <a:chOff x="0" y="0"/>
                          <a:chExt cx="958212" cy="320675"/>
                        </a:xfrm>
                      </wpg:grpSpPr>
                      <pic:pic xmlns:pic="http://schemas.openxmlformats.org/drawingml/2006/picture">
                        <pic:nvPicPr>
                          <pic:cNvPr id="345" name="Picture 34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880" cy="320675"/>
                          </a:xfrm>
                          <a:prstGeom prst="rect">
                            <a:avLst/>
                          </a:prstGeom>
                        </pic:spPr>
                      </pic:pic>
                      <pic:pic xmlns:pic="http://schemas.openxmlformats.org/drawingml/2006/picture">
                        <pic:nvPicPr>
                          <pic:cNvPr id="349" name="Picture 34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21332" y="0"/>
                            <a:ext cx="436880" cy="320675"/>
                          </a:xfrm>
                          <a:prstGeom prst="rect">
                            <a:avLst/>
                          </a:prstGeom>
                        </pic:spPr>
                      </pic:pic>
                    </wpg:wgp>
                  </a:graphicData>
                </a:graphic>
              </wp:anchor>
            </w:drawing>
          </mc:Choice>
          <mc:Fallback>
            <w:pict>
              <v:group w14:anchorId="3AF81FE2" id="Group 358" o:spid="_x0000_s1026" style="position:absolute;margin-left:604.15pt;margin-top:93.95pt;width:75.4pt;height:25.25pt;z-index:251937280" coordsize="95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">
                <v:shape id="Picture 345" o:spid="_x0000_s1027" type="#_x0000_t75" style="position:absolute;width:4368;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">
                  <v:imagedata r:id="rId19" o:title=""/>
                </v:shape>
                <v:shape id="Picture 349" o:spid="_x0000_s1028" type="#_x0000_t75" style="position:absolute;left:5213;width:4369;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">
                  <v:imagedata r:id="rId19" o:title=""/>
                </v:shape>
              </v:group>
            </w:pict>
          </mc:Fallback>
        </mc:AlternateContent>
      </w:r>
      <w:r w:rsidR="002968BA" w:rsidRPr="00397AD1">
        <w:rPr>
          <w:noProof/>
        </w:rPr>
        <mc:AlternateContent>
          <mc:Choice Requires="wpg">
            <w:drawing>
              <wp:anchor distT="0" distB="0" distL="114300" distR="114300" simplePos="0" relativeHeight="251898368" behindDoc="0" locked="0" layoutInCell="1" allowOverlap="1" wp14:anchorId="507294B6" wp14:editId="7674DFB5">
                <wp:simplePos x="0" y="0"/>
                <wp:positionH relativeFrom="column">
                  <wp:posOffset>3711737</wp:posOffset>
                </wp:positionH>
                <wp:positionV relativeFrom="paragraph">
                  <wp:posOffset>4063365</wp:posOffset>
                </wp:positionV>
                <wp:extent cx="576580" cy="910590"/>
                <wp:effectExtent l="0" t="0" r="0" b="3810"/>
                <wp:wrapNone/>
                <wp:docPr id="224" name="Group 224"/>
                <wp:cNvGraphicFramePr/>
                <a:graphic xmlns:a="http://schemas.openxmlformats.org/drawingml/2006/main">
                  <a:graphicData uri="http://schemas.microsoft.com/office/word/2010/wordprocessingGroup">
                    <wpg:wgp>
                      <wpg:cNvGrpSpPr/>
                      <wpg:grpSpPr>
                        <a:xfrm>
                          <a:off x="0" y="0"/>
                          <a:ext cx="576580" cy="910590"/>
                          <a:chOff x="0" y="0"/>
                          <a:chExt cx="1099141" cy="1733837"/>
                        </a:xfrm>
                      </wpg:grpSpPr>
                      <pic:pic xmlns:pic="http://schemas.openxmlformats.org/drawingml/2006/picture">
                        <pic:nvPicPr>
                          <pic:cNvPr id="225" name="Picture 2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2445" cy="518160"/>
                          </a:xfrm>
                          <a:prstGeom prst="rect">
                            <a:avLst/>
                          </a:prstGeom>
                        </pic:spPr>
                      </pic:pic>
                      <pic:pic xmlns:pic="http://schemas.openxmlformats.org/drawingml/2006/picture">
                        <pic:nvPicPr>
                          <pic:cNvPr id="226" name="Picture 2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86696" y="0"/>
                            <a:ext cx="512445" cy="518160"/>
                          </a:xfrm>
                          <a:prstGeom prst="rect">
                            <a:avLst/>
                          </a:prstGeom>
                        </pic:spPr>
                      </pic:pic>
                      <pic:pic xmlns:pic="http://schemas.openxmlformats.org/drawingml/2006/picture">
                        <pic:nvPicPr>
                          <pic:cNvPr id="228" name="Picture 2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602553"/>
                            <a:ext cx="512445" cy="518160"/>
                          </a:xfrm>
                          <a:prstGeom prst="rect">
                            <a:avLst/>
                          </a:prstGeom>
                        </pic:spPr>
                      </pic:pic>
                      <pic:pic xmlns:pic="http://schemas.openxmlformats.org/drawingml/2006/picture">
                        <pic:nvPicPr>
                          <pic:cNvPr id="229" name="Picture 2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86696" y="602553"/>
                            <a:ext cx="512445" cy="518160"/>
                          </a:xfrm>
                          <a:prstGeom prst="rect">
                            <a:avLst/>
                          </a:prstGeom>
                        </pic:spPr>
                      </pic:pic>
                      <pic:pic xmlns:pic="http://schemas.openxmlformats.org/drawingml/2006/picture">
                        <pic:nvPicPr>
                          <pic:cNvPr id="230" name="Picture 23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210391"/>
                            <a:ext cx="512445" cy="518160"/>
                          </a:xfrm>
                          <a:prstGeom prst="rect">
                            <a:avLst/>
                          </a:prstGeom>
                        </pic:spPr>
                      </pic:pic>
                      <pic:pic xmlns:pic="http://schemas.openxmlformats.org/drawingml/2006/picture">
                        <pic:nvPicPr>
                          <pic:cNvPr id="231" name="Picture 2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86696" y="1215677"/>
                            <a:ext cx="512445" cy="518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DB5D06" id="Group 224" o:spid="_x0000_s1026" style="position:absolute;margin-left:292.25pt;margin-top:319.95pt;width:45.4pt;height:71.7pt;z-index:251898368;mso-width-relative:margin;mso-height-relative:margin" coordsize="10991,1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">
                <v:shape id="Picture 225" o:spid="_x0000_s1027" type="#_x0000_t75" style="position:absolute;width:5124;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">
                  <v:imagedata r:id="rId21" o:title=""/>
                </v:shape>
                <v:shape id="Picture 226" o:spid="_x0000_s1028" type="#_x0000_t75" style="position:absolute;left:5866;width:5125;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">
                  <v:imagedata r:id="rId21" o:title=""/>
                </v:shape>
                <v:shape id="Picture 228" o:spid="_x0000_s1029" type="#_x0000_t75" style="position:absolute;top:6025;width:5124;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">
                  <v:imagedata r:id="rId21" o:title=""/>
                </v:shape>
                <v:shape id="Picture 229" o:spid="_x0000_s1030" type="#_x0000_t75" style="position:absolute;left:5866;top:6025;width:5125;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">
                  <v:imagedata r:id="rId21" o:title=""/>
                </v:shape>
                <v:shape id="Picture 230" o:spid="_x0000_s1031" type="#_x0000_t75" style="position:absolute;top:12103;width:5124;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">
                  <v:imagedata r:id="rId21" o:title=""/>
                </v:shape>
                <v:shape id="Picture 231" o:spid="_x0000_s1032" type="#_x0000_t75" style="position:absolute;left:5866;top:12156;width:5125;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">
                  <v:imagedata r:id="rId21" o:title=""/>
                </v:shape>
              </v:group>
            </w:pict>
          </mc:Fallback>
        </mc:AlternateContent>
      </w:r>
      <w:r w:rsidR="006413B4" w:rsidRPr="00AF4FE4">
        <w:rPr>
          <w:noProof/>
        </w:rPr>
        <w:drawing>
          <wp:anchor distT="0" distB="0" distL="114300" distR="114300" simplePos="0" relativeHeight="251892224" behindDoc="0" locked="0" layoutInCell="1" allowOverlap="1" wp14:anchorId="12692787" wp14:editId="7CB70E7F">
            <wp:simplePos x="0" y="0"/>
            <wp:positionH relativeFrom="column">
              <wp:posOffset>4414520</wp:posOffset>
            </wp:positionH>
            <wp:positionV relativeFrom="paragraph">
              <wp:posOffset>2157730</wp:posOffset>
            </wp:positionV>
            <wp:extent cx="652145" cy="603250"/>
            <wp:effectExtent l="0" t="0" r="0"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2145" cy="603250"/>
                    </a:xfrm>
                    <a:prstGeom prst="rect">
                      <a:avLst/>
                    </a:prstGeom>
                  </pic:spPr>
                </pic:pic>
              </a:graphicData>
            </a:graphic>
            <wp14:sizeRelH relativeFrom="margin">
              <wp14:pctWidth>0</wp14:pctWidth>
            </wp14:sizeRelH>
            <wp14:sizeRelV relativeFrom="margin">
              <wp14:pctHeight>0</wp14:pctHeight>
            </wp14:sizeRelV>
          </wp:anchor>
        </w:drawing>
      </w:r>
      <w:r w:rsidR="006413B4" w:rsidRPr="00AF4FE4">
        <w:rPr>
          <w:noProof/>
        </w:rPr>
        <w:drawing>
          <wp:anchor distT="0" distB="0" distL="114300" distR="114300" simplePos="0" relativeHeight="251890176" behindDoc="0" locked="0" layoutInCell="1" allowOverlap="1" wp14:anchorId="08D864DE" wp14:editId="15B42622">
            <wp:simplePos x="0" y="0"/>
            <wp:positionH relativeFrom="column">
              <wp:posOffset>3684270</wp:posOffset>
            </wp:positionH>
            <wp:positionV relativeFrom="paragraph">
              <wp:posOffset>1692275</wp:posOffset>
            </wp:positionV>
            <wp:extent cx="755015" cy="629920"/>
            <wp:effectExtent l="0" t="0" r="698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015" cy="629920"/>
                    </a:xfrm>
                    <a:prstGeom prst="rect">
                      <a:avLst/>
                    </a:prstGeom>
                  </pic:spPr>
                </pic:pic>
              </a:graphicData>
            </a:graphic>
            <wp14:sizeRelH relativeFrom="margin">
              <wp14:pctWidth>0</wp14:pctWidth>
            </wp14:sizeRelH>
            <wp14:sizeRelV relativeFrom="margin">
              <wp14:pctHeight>0</wp14:pctHeight>
            </wp14:sizeRelV>
          </wp:anchor>
        </w:drawing>
      </w:r>
      <w:r w:rsidR="006413B4" w:rsidRPr="00AF4FE4">
        <w:rPr>
          <w:noProof/>
        </w:rPr>
        <w:drawing>
          <wp:anchor distT="0" distB="0" distL="114300" distR="114300" simplePos="0" relativeHeight="251891200" behindDoc="0" locked="0" layoutInCell="1" allowOverlap="1" wp14:anchorId="1F0CC541" wp14:editId="3B27B3E7">
            <wp:simplePos x="0" y="0"/>
            <wp:positionH relativeFrom="column">
              <wp:posOffset>5041265</wp:posOffset>
            </wp:positionH>
            <wp:positionV relativeFrom="paragraph">
              <wp:posOffset>1739265</wp:posOffset>
            </wp:positionV>
            <wp:extent cx="866140" cy="67119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6140" cy="671195"/>
                    </a:xfrm>
                    <a:prstGeom prst="rect">
                      <a:avLst/>
                    </a:prstGeom>
                  </pic:spPr>
                </pic:pic>
              </a:graphicData>
            </a:graphic>
            <wp14:sizeRelH relativeFrom="margin">
              <wp14:pctWidth>0</wp14:pctWidth>
            </wp14:sizeRelH>
            <wp14:sizeRelV relativeFrom="margin">
              <wp14:pctHeight>0</wp14:pctHeight>
            </wp14:sizeRelV>
          </wp:anchor>
        </w:drawing>
      </w:r>
      <w:r w:rsidR="006413B4" w:rsidRPr="00AF4FE4">
        <w:rPr>
          <w:noProof/>
        </w:rPr>
        <w:drawing>
          <wp:anchor distT="0" distB="0" distL="114300" distR="114300" simplePos="0" relativeHeight="251893248" behindDoc="0" locked="0" layoutInCell="1" allowOverlap="1" wp14:anchorId="0A7AC156" wp14:editId="7D2D7EAE">
            <wp:simplePos x="0" y="0"/>
            <wp:positionH relativeFrom="column">
              <wp:posOffset>2882265</wp:posOffset>
            </wp:positionH>
            <wp:positionV relativeFrom="paragraph">
              <wp:posOffset>2202815</wp:posOffset>
            </wp:positionV>
            <wp:extent cx="692119" cy="506095"/>
            <wp:effectExtent l="0" t="0" r="0" b="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2119" cy="506095"/>
                    </a:xfrm>
                    <a:prstGeom prst="rect">
                      <a:avLst/>
                    </a:prstGeom>
                  </pic:spPr>
                </pic:pic>
              </a:graphicData>
            </a:graphic>
            <wp14:sizeRelH relativeFrom="margin">
              <wp14:pctWidth>0</wp14:pctWidth>
            </wp14:sizeRelH>
            <wp14:sizeRelV relativeFrom="margin">
              <wp14:pctHeight>0</wp14:pctHeight>
            </wp14:sizeRelV>
          </wp:anchor>
        </w:drawing>
      </w:r>
      <w:r w:rsidR="006413B4" w:rsidRPr="00397AD1">
        <w:rPr>
          <w:noProof/>
        </w:rPr>
        <mc:AlternateContent>
          <mc:Choice Requires="wpg">
            <w:drawing>
              <wp:anchor distT="0" distB="0" distL="114300" distR="114300" simplePos="0" relativeHeight="251896320" behindDoc="0" locked="0" layoutInCell="1" allowOverlap="1" wp14:anchorId="688C82DC" wp14:editId="5561CA47">
                <wp:simplePos x="0" y="0"/>
                <wp:positionH relativeFrom="column">
                  <wp:posOffset>4539615</wp:posOffset>
                </wp:positionH>
                <wp:positionV relativeFrom="paragraph">
                  <wp:posOffset>3670935</wp:posOffset>
                </wp:positionV>
                <wp:extent cx="488950" cy="1337945"/>
                <wp:effectExtent l="0" t="0" r="6350" b="0"/>
                <wp:wrapNone/>
                <wp:docPr id="3" name="Group 3"/>
                <wp:cNvGraphicFramePr/>
                <a:graphic xmlns:a="http://schemas.openxmlformats.org/drawingml/2006/main">
                  <a:graphicData uri="http://schemas.microsoft.com/office/word/2010/wordprocessingGroup">
                    <wpg:wgp>
                      <wpg:cNvGrpSpPr/>
                      <wpg:grpSpPr>
                        <a:xfrm>
                          <a:off x="0" y="0"/>
                          <a:ext cx="488950" cy="1337945"/>
                          <a:chOff x="0" y="0"/>
                          <a:chExt cx="942809" cy="2578045"/>
                        </a:xfrm>
                      </wpg:grpSpPr>
                      <pic:pic xmlns:pic="http://schemas.openxmlformats.org/drawingml/2006/picture">
                        <pic:nvPicPr>
                          <pic:cNvPr id="6"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585" cy="598170"/>
                          </a:xfrm>
                          <a:prstGeom prst="rect">
                            <a:avLst/>
                          </a:prstGeom>
                        </pic:spPr>
                      </pic:pic>
                      <pic:pic xmlns:pic="http://schemas.openxmlformats.org/drawingml/2006/picture">
                        <pic:nvPicPr>
                          <pic:cNvPr id="8" name="Picture 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659958"/>
                            <a:ext cx="489585" cy="598170"/>
                          </a:xfrm>
                          <a:prstGeom prst="rect">
                            <a:avLst/>
                          </a:prstGeom>
                        </pic:spPr>
                      </pic:pic>
                      <pic:pic xmlns:pic="http://schemas.openxmlformats.org/drawingml/2006/picture">
                        <pic:nvPicPr>
                          <pic:cNvPr id="12" name="Picture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45273" y="652007"/>
                            <a:ext cx="489585" cy="598170"/>
                          </a:xfrm>
                          <a:prstGeom prst="rect">
                            <a:avLst/>
                          </a:prstGeom>
                        </pic:spPr>
                      </pic:pic>
                      <pic:pic xmlns:pic="http://schemas.openxmlformats.org/drawingml/2006/picture">
                        <pic:nvPicPr>
                          <pic:cNvPr id="13" name="Picture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951" y="1319917"/>
                            <a:ext cx="489585" cy="598170"/>
                          </a:xfrm>
                          <a:prstGeom prst="rect">
                            <a:avLst/>
                          </a:prstGeom>
                        </pic:spPr>
                      </pic:pic>
                      <pic:pic xmlns:pic="http://schemas.openxmlformats.org/drawingml/2006/picture">
                        <pic:nvPicPr>
                          <pic:cNvPr id="14" name="Picture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53224" y="1311965"/>
                            <a:ext cx="489585" cy="598170"/>
                          </a:xfrm>
                          <a:prstGeom prst="rect">
                            <a:avLst/>
                          </a:prstGeom>
                        </pic:spPr>
                      </pic:pic>
                      <pic:pic xmlns:pic="http://schemas.openxmlformats.org/drawingml/2006/picture">
                        <pic:nvPicPr>
                          <pic:cNvPr id="19" name="Picture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979875"/>
                            <a:ext cx="489585" cy="598170"/>
                          </a:xfrm>
                          <a:prstGeom prst="rect">
                            <a:avLst/>
                          </a:prstGeom>
                        </pic:spPr>
                      </pic:pic>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45273" y="1963972"/>
                            <a:ext cx="489585" cy="5981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A1435C" id="Group 3" o:spid="_x0000_s1026" style="position:absolute;margin-left:357.45pt;margin-top:289.05pt;width:38.5pt;height:105.35pt;z-index:251896320;mso-width-relative:margin;mso-height-relative:margin" coordsize="9428,2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">
                <v:shape id="Picture 6" o:spid="_x0000_s1027" type="#_x0000_t75" style="position:absolute;width:4895;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">
                  <v:imagedata r:id="rId27" o:title=""/>
                </v:shape>
                <v:shape id="Picture 8" o:spid="_x0000_s1028" type="#_x0000_t75" style="position:absolute;top:6599;width:4895;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">
                  <v:imagedata r:id="rId27" o:title=""/>
                </v:shape>
                <v:shape id="Picture 12" o:spid="_x0000_s1029" type="#_x0000_t75" style="position:absolute;left:4452;top:6520;width:4896;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">
                  <v:imagedata r:id="rId27" o:title=""/>
                </v:shape>
                <v:shape id="Picture 13" o:spid="_x0000_s1030" type="#_x0000_t75" style="position:absolute;left:79;top:13199;width:4896;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">
                  <v:imagedata r:id="rId27" o:title=""/>
                </v:shape>
                <v:shape id="Picture 14" o:spid="_x0000_s1031" type="#_x0000_t75" style="position:absolute;left:4532;top:13119;width:4896;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">
                  <v:imagedata r:id="rId27" o:title=""/>
                </v:shape>
                <v:shape id="Picture 19" o:spid="_x0000_s1032" type="#_x0000_t75" style="position:absolute;top:19798;width:4895;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">
                  <v:imagedata r:id="rId27" o:title=""/>
                </v:shape>
                <v:shape id="Picture 21" o:spid="_x0000_s1033" type="#_x0000_t75" style="position:absolute;left:4452;top:19639;width:4896;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">
                  <v:imagedata r:id="rId27" o:title=""/>
                </v:shape>
              </v:group>
            </w:pict>
          </mc:Fallback>
        </mc:AlternateContent>
      </w:r>
      <w:r w:rsidR="006413B4" w:rsidRPr="00397AD1">
        <w:rPr>
          <w:noProof/>
        </w:rPr>
        <mc:AlternateContent>
          <mc:Choice Requires="wpg">
            <w:drawing>
              <wp:anchor distT="0" distB="0" distL="114300" distR="114300" simplePos="0" relativeHeight="251897344" behindDoc="0" locked="0" layoutInCell="1" allowOverlap="1" wp14:anchorId="1C095C82" wp14:editId="2399E361">
                <wp:simplePos x="0" y="0"/>
                <wp:positionH relativeFrom="column">
                  <wp:posOffset>5267960</wp:posOffset>
                </wp:positionH>
                <wp:positionV relativeFrom="paragraph">
                  <wp:posOffset>3665220</wp:posOffset>
                </wp:positionV>
                <wp:extent cx="659765" cy="1329690"/>
                <wp:effectExtent l="0" t="0" r="6985" b="3810"/>
                <wp:wrapNone/>
                <wp:docPr id="22" name="Group 22"/>
                <wp:cNvGraphicFramePr/>
                <a:graphic xmlns:a="http://schemas.openxmlformats.org/drawingml/2006/main">
                  <a:graphicData uri="http://schemas.microsoft.com/office/word/2010/wordprocessingGroup">
                    <wpg:wgp>
                      <wpg:cNvGrpSpPr/>
                      <wpg:grpSpPr>
                        <a:xfrm>
                          <a:off x="0" y="0"/>
                          <a:ext cx="659765" cy="1329690"/>
                          <a:chOff x="0" y="0"/>
                          <a:chExt cx="1424912" cy="2871359"/>
                        </a:xfrm>
                      </wpg:grpSpPr>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951" y="0"/>
                            <a:ext cx="709295" cy="740410"/>
                          </a:xfrm>
                          <a:prstGeom prst="rect">
                            <a:avLst/>
                          </a:prstGeom>
                        </pic:spPr>
                      </pic:pic>
                      <pic:pic xmlns:pic="http://schemas.openxmlformats.org/drawingml/2006/picture">
                        <pic:nvPicPr>
                          <pic:cNvPr id="24" name="Picture 2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15617" y="0"/>
                            <a:ext cx="709295" cy="740410"/>
                          </a:xfrm>
                          <a:prstGeom prst="rect">
                            <a:avLst/>
                          </a:prstGeom>
                        </pic:spPr>
                      </pic:pic>
                      <pic:pic xmlns:pic="http://schemas.openxmlformats.org/drawingml/2006/picture">
                        <pic:nvPicPr>
                          <pic:cNvPr id="25" name="Picture 2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707666"/>
                            <a:ext cx="709295" cy="740410"/>
                          </a:xfrm>
                          <a:prstGeom prst="rect">
                            <a:avLst/>
                          </a:prstGeom>
                        </pic:spPr>
                      </pic:pic>
                      <pic:pic xmlns:pic="http://schemas.openxmlformats.org/drawingml/2006/picture">
                        <pic:nvPicPr>
                          <pic:cNvPr id="26" name="Picture 2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07666" y="707666"/>
                            <a:ext cx="709295" cy="740410"/>
                          </a:xfrm>
                          <a:prstGeom prst="rect">
                            <a:avLst/>
                          </a:prstGeom>
                        </pic:spPr>
                      </pic:pic>
                      <pic:pic xmlns:pic="http://schemas.openxmlformats.org/drawingml/2006/picture">
                        <pic:nvPicPr>
                          <pic:cNvPr id="27" name="Picture 2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951" y="1423283"/>
                            <a:ext cx="709295" cy="740410"/>
                          </a:xfrm>
                          <a:prstGeom prst="rect">
                            <a:avLst/>
                          </a:prstGeom>
                        </pic:spPr>
                      </pic:pic>
                      <pic:pic xmlns:pic="http://schemas.openxmlformats.org/drawingml/2006/picture">
                        <pic:nvPicPr>
                          <pic:cNvPr id="29" name="Picture 2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15617" y="1423283"/>
                            <a:ext cx="709295" cy="740410"/>
                          </a:xfrm>
                          <a:prstGeom prst="rect">
                            <a:avLst/>
                          </a:prstGeom>
                        </pic:spPr>
                      </pic:pic>
                      <pic:pic xmlns:pic="http://schemas.openxmlformats.org/drawingml/2006/picture">
                        <pic:nvPicPr>
                          <pic:cNvPr id="30" name="Picture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951" y="2130949"/>
                            <a:ext cx="709295" cy="740410"/>
                          </a:xfrm>
                          <a:prstGeom prst="rect">
                            <a:avLst/>
                          </a:prstGeom>
                        </pic:spPr>
                      </pic:pic>
                      <pic:pic xmlns:pic="http://schemas.openxmlformats.org/drawingml/2006/picture">
                        <pic:nvPicPr>
                          <pic:cNvPr id="31" name="Picture 3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15617" y="2130949"/>
                            <a:ext cx="709295" cy="740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495D3B" id="Group 22" o:spid="_x0000_s1026" style="position:absolute;margin-left:414.8pt;margin-top:288.6pt;width:51.95pt;height:104.7pt;z-index:251897344;mso-width-relative:margin;mso-height-relative:margin" coordsize="14249,28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">
                <v:shape id="Picture 23" o:spid="_x0000_s1027" type="#_x0000_t75" style="position:absolute;left:79;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">
                  <v:imagedata r:id="rId29" o:title=""/>
                </v:shape>
                <v:shape id="Picture 24" o:spid="_x0000_s1028" type="#_x0000_t75" style="position:absolute;left:7156;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">
                  <v:imagedata r:id="rId29" o:title=""/>
                </v:shape>
                <v:shape id="Picture 25" o:spid="_x0000_s1029" type="#_x0000_t75" style="position:absolute;top:7076;width:7092;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">
                  <v:imagedata r:id="rId29" o:title=""/>
                </v:shape>
                <v:shape id="Picture 26" o:spid="_x0000_s1030" type="#_x0000_t75" style="position:absolute;left:7076;top:7076;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">
                  <v:imagedata r:id="rId29" o:title=""/>
                </v:shape>
                <v:shape id="Picture 27" o:spid="_x0000_s1031" type="#_x0000_t75" style="position:absolute;left:79;top:14232;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">
                  <v:imagedata r:id="rId29" o:title=""/>
                </v:shape>
                <v:shape id="Picture 29" o:spid="_x0000_s1032" type="#_x0000_t75" style="position:absolute;left:7156;top:14232;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">
                  <v:imagedata r:id="rId29" o:title=""/>
                </v:shape>
                <v:shape id="Picture 30" o:spid="_x0000_s1033" type="#_x0000_t75" style="position:absolute;left:79;top:21309;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">
                  <v:imagedata r:id="rId29" o:title=""/>
                </v:shape>
                <v:shape id="Picture 31" o:spid="_x0000_s1034" type="#_x0000_t75" style="position:absolute;left:7156;top:21309;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">
                  <v:imagedata r:id="rId29" o:title=""/>
                </v:shape>
              </v:group>
            </w:pict>
          </mc:Fallback>
        </mc:AlternateContent>
      </w:r>
      <w:r w:rsidR="006413B4" w:rsidRPr="00397AD1">
        <w:rPr>
          <w:noProof/>
        </w:rPr>
        <mc:AlternateContent>
          <mc:Choice Requires="wpg">
            <w:drawing>
              <wp:anchor distT="0" distB="0" distL="114300" distR="114300" simplePos="0" relativeHeight="251895296" behindDoc="0" locked="0" layoutInCell="1" allowOverlap="1" wp14:anchorId="3AEA876D" wp14:editId="61B4D50E">
                <wp:simplePos x="0" y="0"/>
                <wp:positionH relativeFrom="column">
                  <wp:posOffset>2882265</wp:posOffset>
                </wp:positionH>
                <wp:positionV relativeFrom="paragraph">
                  <wp:posOffset>4055745</wp:posOffset>
                </wp:positionV>
                <wp:extent cx="558800" cy="918146"/>
                <wp:effectExtent l="0" t="0" r="0" b="0"/>
                <wp:wrapNone/>
                <wp:docPr id="75" name="Group 75"/>
                <wp:cNvGraphicFramePr/>
                <a:graphic xmlns:a="http://schemas.openxmlformats.org/drawingml/2006/main">
                  <a:graphicData uri="http://schemas.microsoft.com/office/word/2010/wordprocessingGroup">
                    <wpg:wgp>
                      <wpg:cNvGrpSpPr/>
                      <wpg:grpSpPr>
                        <a:xfrm>
                          <a:off x="0" y="0"/>
                          <a:ext cx="558800" cy="918146"/>
                          <a:chOff x="0" y="0"/>
                          <a:chExt cx="930834" cy="1528369"/>
                        </a:xfrm>
                      </wpg:grpSpPr>
                      <pic:pic xmlns:pic="http://schemas.openxmlformats.org/drawingml/2006/picture">
                        <pic:nvPicPr>
                          <pic:cNvPr id="69" name="Picture 6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519379"/>
                            <a:ext cx="426085" cy="474980"/>
                          </a:xfrm>
                          <a:prstGeom prst="rect">
                            <a:avLst/>
                          </a:prstGeom>
                        </pic:spPr>
                      </pic:pic>
                      <pic:pic xmlns:pic="http://schemas.openxmlformats.org/drawingml/2006/picture">
                        <pic:nvPicPr>
                          <pic:cNvPr id="70" name="Picture 7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04749" y="519379"/>
                            <a:ext cx="426085" cy="474980"/>
                          </a:xfrm>
                          <a:prstGeom prst="rect">
                            <a:avLst/>
                          </a:prstGeom>
                        </pic:spPr>
                      </pic:pic>
                      <pic:pic xmlns:pic="http://schemas.openxmlformats.org/drawingml/2006/picture">
                        <pic:nvPicPr>
                          <pic:cNvPr id="71" name="Picture 7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053389"/>
                            <a:ext cx="426085" cy="474980"/>
                          </a:xfrm>
                          <a:prstGeom prst="rect">
                            <a:avLst/>
                          </a:prstGeom>
                        </pic:spPr>
                      </pic:pic>
                      <pic:pic xmlns:pic="http://schemas.openxmlformats.org/drawingml/2006/picture">
                        <pic:nvPicPr>
                          <pic:cNvPr id="72" name="Picture 7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04749" y="1053389"/>
                            <a:ext cx="426085" cy="474980"/>
                          </a:xfrm>
                          <a:prstGeom prst="rect">
                            <a:avLst/>
                          </a:prstGeom>
                        </pic:spPr>
                      </pic:pic>
                      <pic:pic xmlns:pic="http://schemas.openxmlformats.org/drawingml/2006/picture">
                        <pic:nvPicPr>
                          <pic:cNvPr id="73" name="Picture 7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085"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40A85D" id="Group 75" o:spid="_x0000_s1026" style="position:absolute;margin-left:226.95pt;margin-top:319.35pt;width:44pt;height:72.3pt;z-index:251895296;mso-width-relative:margin;mso-height-relative:margin" coordsize="9308,1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">
                <v:shape id="Picture 69" o:spid="_x0000_s1027" type="#_x0000_t75" style="position:absolute;top:5193;width:426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">
                  <v:imagedata r:id="rId31" o:title=""/>
                </v:shape>
                <v:shape id="Picture 70" o:spid="_x0000_s1028" type="#_x0000_t75" style="position:absolute;left:5047;top:5193;width:4261;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">
                  <v:imagedata r:id="rId31" o:title=""/>
                </v:shape>
                <v:shape id="Picture 71" o:spid="_x0000_s1029" type="#_x0000_t75" style="position:absolute;top:10533;width:426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">
                  <v:imagedata r:id="rId31" o:title=""/>
                </v:shape>
                <v:shape id="Picture 72" o:spid="_x0000_s1030" type="#_x0000_t75" style="position:absolute;left:5047;top:10533;width:4261;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">
                  <v:imagedata r:id="rId31" o:title=""/>
                </v:shape>
                <v:shape id="Picture 73" o:spid="_x0000_s1031" type="#_x0000_t75" style="position:absolute;width:4260;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">
                  <v:imagedata r:id="rId31" o:title=""/>
                </v:shape>
              </v:group>
            </w:pict>
          </mc:Fallback>
        </mc:AlternateContent>
      </w:r>
      <w:r w:rsidR="006413B4" w:rsidRPr="00AF4FE4">
        <w:rPr>
          <w:noProof/>
        </w:rPr>
        <mc:AlternateContent>
          <mc:Choice Requires="wpg">
            <w:drawing>
              <wp:anchor distT="0" distB="0" distL="114300" distR="114300" simplePos="0" relativeHeight="251887104" behindDoc="0" locked="0" layoutInCell="1" allowOverlap="1" wp14:anchorId="5D35CF39" wp14:editId="715E6B9A">
                <wp:simplePos x="0" y="0"/>
                <wp:positionH relativeFrom="column">
                  <wp:posOffset>5174615</wp:posOffset>
                </wp:positionH>
                <wp:positionV relativeFrom="paragraph">
                  <wp:posOffset>648970</wp:posOffset>
                </wp:positionV>
                <wp:extent cx="558800" cy="622935"/>
                <wp:effectExtent l="0" t="38100" r="12700" b="5715"/>
                <wp:wrapNone/>
                <wp:docPr id="62" name="Group 62"/>
                <wp:cNvGraphicFramePr/>
                <a:graphic xmlns:a="http://schemas.openxmlformats.org/drawingml/2006/main">
                  <a:graphicData uri="http://schemas.microsoft.com/office/word/2010/wordprocessingGroup">
                    <wpg:wgp>
                      <wpg:cNvGrpSpPr/>
                      <wpg:grpSpPr>
                        <a:xfrm>
                          <a:off x="0" y="0"/>
                          <a:ext cx="558800" cy="622935"/>
                          <a:chOff x="0" y="0"/>
                          <a:chExt cx="992331" cy="1107960"/>
                        </a:xfrm>
                      </wpg:grpSpPr>
                      <pic:pic xmlns:pic="http://schemas.openxmlformats.org/drawingml/2006/picture">
                        <pic:nvPicPr>
                          <pic:cNvPr id="61" name="Picture 6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361729">
                            <a:off x="268431" y="0"/>
                            <a:ext cx="723900" cy="891540"/>
                          </a:xfrm>
                          <a:prstGeom prst="rect">
                            <a:avLst/>
                          </a:prstGeom>
                        </pic:spPr>
                      </pic:pic>
                      <pic:pic xmlns:pic="http://schemas.openxmlformats.org/drawingml/2006/picture">
                        <pic:nvPicPr>
                          <pic:cNvPr id="60" name="Picture 6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128155"/>
                            <a:ext cx="795020" cy="979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474ADA" id="Group 62" o:spid="_x0000_s1026" style="position:absolute;margin-left:407.45pt;margin-top:51.1pt;width:44pt;height:49.05pt;z-index:251887104;mso-width-relative:margin;mso-height-relative:margin" coordsize="992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">
                <v:shape id="Picture 61" o:spid="_x0000_s1027" type="#_x0000_t75" style="position:absolute;left:2684;width:7239;height:8915;rotation:3951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">
                  <v:imagedata r:id="rId34" o:title=""/>
                </v:shape>
                <v:shape id="Picture 60" o:spid="_x0000_s1028" type="#_x0000_t75" style="position:absolute;top:1281;width:7950;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">
                  <v:imagedata r:id="rId35" o:title=""/>
                </v:shape>
              </v:group>
            </w:pict>
          </mc:Fallback>
        </mc:AlternateContent>
      </w:r>
      <w:r w:rsidR="006413B4" w:rsidRPr="00AF4FE4">
        <w:rPr>
          <w:noProof/>
        </w:rPr>
        <w:drawing>
          <wp:anchor distT="0" distB="0" distL="114300" distR="114300" simplePos="0" relativeHeight="251888128" behindDoc="0" locked="0" layoutInCell="1" allowOverlap="1" wp14:anchorId="7AABF230" wp14:editId="4E52D3E7">
            <wp:simplePos x="0" y="0"/>
            <wp:positionH relativeFrom="column">
              <wp:posOffset>4149090</wp:posOffset>
            </wp:positionH>
            <wp:positionV relativeFrom="paragraph">
              <wp:posOffset>749300</wp:posOffset>
            </wp:positionV>
            <wp:extent cx="730250" cy="50800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0250" cy="508000"/>
                    </a:xfrm>
                    <a:prstGeom prst="rect">
                      <a:avLst/>
                    </a:prstGeom>
                  </pic:spPr>
                </pic:pic>
              </a:graphicData>
            </a:graphic>
            <wp14:sizeRelH relativeFrom="margin">
              <wp14:pctWidth>0</wp14:pctWidth>
            </wp14:sizeRelH>
            <wp14:sizeRelV relativeFrom="margin">
              <wp14:pctHeight>0</wp14:pctHeight>
            </wp14:sizeRelV>
          </wp:anchor>
        </w:drawing>
      </w:r>
      <w:r w:rsidR="006413B4">
        <w:rPr>
          <w:noProof/>
        </w:rPr>
        <w:drawing>
          <wp:anchor distT="0" distB="0" distL="114300" distR="114300" simplePos="0" relativeHeight="251907584" behindDoc="0" locked="0" layoutInCell="1" allowOverlap="1" wp14:anchorId="6D66C123" wp14:editId="5A98208E">
            <wp:simplePos x="0" y="0"/>
            <wp:positionH relativeFrom="column">
              <wp:posOffset>3150235</wp:posOffset>
            </wp:positionH>
            <wp:positionV relativeFrom="paragraph">
              <wp:posOffset>915035</wp:posOffset>
            </wp:positionV>
            <wp:extent cx="723900" cy="341630"/>
            <wp:effectExtent l="0" t="0" r="0" b="127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3900" cy="341630"/>
                    </a:xfrm>
                    <a:prstGeom prst="rect">
                      <a:avLst/>
                    </a:prstGeom>
                  </pic:spPr>
                </pic:pic>
              </a:graphicData>
            </a:graphic>
            <wp14:sizeRelH relativeFrom="margin">
              <wp14:pctWidth>0</wp14:pctWidth>
            </wp14:sizeRelH>
            <wp14:sizeRelV relativeFrom="margin">
              <wp14:pctHeight>0</wp14:pctHeight>
            </wp14:sizeRelV>
          </wp:anchor>
        </w:drawing>
      </w:r>
      <w:r w:rsidR="00416610">
        <w:rPr>
          <w:noProof/>
        </w:rPr>
        <mc:AlternateContent>
          <mc:Choice Requires="wpg">
            <w:drawing>
              <wp:anchor distT="0" distB="0" distL="114300" distR="114300" simplePos="0" relativeHeight="251920896" behindDoc="0" locked="0" layoutInCell="1" allowOverlap="1" wp14:anchorId="0EAEC258" wp14:editId="1925C70C">
                <wp:simplePos x="0" y="0"/>
                <wp:positionH relativeFrom="column">
                  <wp:posOffset>-483235</wp:posOffset>
                </wp:positionH>
                <wp:positionV relativeFrom="paragraph">
                  <wp:posOffset>3968115</wp:posOffset>
                </wp:positionV>
                <wp:extent cx="970915" cy="417195"/>
                <wp:effectExtent l="0" t="0" r="635" b="1905"/>
                <wp:wrapNone/>
                <wp:docPr id="364" name="Group 364"/>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235" name="Picture 23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wpg:grpSp>
                        <wpg:cNvPr id="236" name="Group 236"/>
                        <wpg:cNvGrpSpPr/>
                        <wpg:grpSpPr>
                          <a:xfrm>
                            <a:off x="25400" y="31750"/>
                            <a:ext cx="528720" cy="335145"/>
                            <a:chOff x="0" y="0"/>
                            <a:chExt cx="772160" cy="490220"/>
                          </a:xfrm>
                          <a:solidFill>
                            <a:srgbClr val="7030A0"/>
                          </a:solidFill>
                        </wpg:grpSpPr>
                        <wps:wsp>
                          <wps:cNvPr id="237" name="Oval 237"/>
                          <wps:cNvSpPr/>
                          <wps:spPr>
                            <a:xfrm>
                              <a:off x="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27813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55626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al 241"/>
                          <wps:cNvSpPr/>
                          <wps:spPr>
                            <a:xfrm>
                              <a:off x="0" y="27432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278130" y="27432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556260" y="27432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92C9585" id="Group 364" o:spid="_x0000_s1026" style="position:absolute;margin-left:-38.05pt;margin-top:312.45pt;width:76.45pt;height:32.85pt;z-index:251920896"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">
                <v:shape id="Picture 235"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">
                  <v:imagedata r:id="rId39" o:title=""/>
                </v:shape>
                <v:group id="Group 236" o:spid="_x0000_s1028" style="position:absolute;left:254;top:317;width:5287;height:3351" coordsize="7721,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oval id="Oval 237" o:spid="_x0000_s1029" style="position:absolute;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" filled="f" stroked="f" strokeweight="1pt">
                    <v:stroke joinstyle="miter"/>
                  </v:oval>
                  <v:oval id="Oval 238" o:spid="_x0000_s1030" style="position:absolute;left: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" filled="f" stroked="f" strokeweight="1pt">
                    <v:stroke joinstyle="miter"/>
                  </v:oval>
                  <v:oval id="Oval 240" o:spid="_x0000_s1031" style="position:absolute;left:5562;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" filled="f" stroked="f" strokeweight="1pt">
                    <v:stroke joinstyle="miter"/>
                  </v:oval>
                  <v:oval id="Oval 241" o:spid="_x0000_s1032" style="position:absolute;top:27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" filled="f" stroked="f" strokeweight="1pt">
                    <v:stroke joinstyle="miter"/>
                  </v:oval>
                  <v:oval id="Oval 242" o:spid="_x0000_s1033" style="position:absolute;left:2781;top:27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" filled="f" stroked="f" strokeweight="1pt">
                    <v:stroke joinstyle="miter"/>
                  </v:oval>
                  <v:oval id="Oval 243" o:spid="_x0000_s1034" style="position:absolute;left:5562;top:27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" filled="f" stroked="f" strokeweight="1pt">
                    <v:stroke joinstyle="miter"/>
                  </v:oval>
                </v:group>
              </v:group>
            </w:pict>
          </mc:Fallback>
        </mc:AlternateContent>
      </w:r>
      <w:r w:rsidR="00416610">
        <w:rPr>
          <w:noProof/>
        </w:rPr>
        <mc:AlternateContent>
          <mc:Choice Requires="wpg">
            <w:drawing>
              <wp:anchor distT="0" distB="0" distL="114300" distR="114300" simplePos="0" relativeHeight="251924992" behindDoc="0" locked="0" layoutInCell="1" allowOverlap="1" wp14:anchorId="46A1851B" wp14:editId="5951DA92">
                <wp:simplePos x="0" y="0"/>
                <wp:positionH relativeFrom="column">
                  <wp:posOffset>539115</wp:posOffset>
                </wp:positionH>
                <wp:positionV relativeFrom="paragraph">
                  <wp:posOffset>3968115</wp:posOffset>
                </wp:positionV>
                <wp:extent cx="970915" cy="417195"/>
                <wp:effectExtent l="0" t="0" r="635" b="1905"/>
                <wp:wrapNone/>
                <wp:docPr id="363" name="Group 363"/>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245" name="Picture 24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wpg:grpSp>
                        <wpg:cNvPr id="246" name="Group 246"/>
                        <wpg:cNvGrpSpPr/>
                        <wpg:grpSpPr>
                          <a:xfrm>
                            <a:off x="25400" y="31750"/>
                            <a:ext cx="719164" cy="337750"/>
                            <a:chOff x="0" y="0"/>
                            <a:chExt cx="1050290" cy="494030"/>
                          </a:xfrm>
                          <a:solidFill>
                            <a:srgbClr val="7030A0"/>
                          </a:solidFill>
                        </wpg:grpSpPr>
                        <wps:wsp>
                          <wps:cNvPr id="247" name="Oval 247"/>
                          <wps:cNvSpPr/>
                          <wps:spPr>
                            <a:xfrm>
                              <a:off x="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278130" y="381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556260" y="381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253"/>
                          <wps:cNvSpPr/>
                          <wps:spPr>
                            <a:xfrm>
                              <a:off x="27813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55626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83439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6523601" id="Group 363" o:spid="_x0000_s1026" style="position:absolute;margin-left:42.45pt;margin-top:312.45pt;width:76.45pt;height:32.85pt;z-index:251924992"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">
                <v:shape id="Picture 245"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">
                  <v:imagedata r:id="rId39" o:title=""/>
                </v:shape>
                <v:group id="Group 246" o:spid="_x0000_s1028" style="position:absolute;left:254;top:317;width:7191;height:3378" coordsize="1050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oval id="Oval 247" o:spid="_x0000_s1029" style="position:absolute;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" filled="f" stroked="f" strokeweight="1pt">
                    <v:stroke joinstyle="miter"/>
                  </v:oval>
                  <v:oval id="Oval 248" o:spid="_x0000_s1030" style="position:absolute;left:2781;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" filled="f" stroked="f" strokeweight="1pt">
                    <v:stroke joinstyle="miter"/>
                  </v:oval>
                  <v:oval id="Oval 249" o:spid="_x0000_s1031" style="position:absolute;left:5562;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" filled="f" stroked="f" strokeweight="1pt">
                    <v:stroke joinstyle="miter"/>
                  </v:oval>
                  <v:oval id="Oval 251" o:spid="_x0000_s1032"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" filled="f" stroked="f" strokeweight="1pt">
                    <v:stroke joinstyle="miter"/>
                  </v:oval>
                  <v:oval id="Oval 253" o:spid="_x0000_s1033"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" filled="f" stroked="f" strokeweight="1pt">
                    <v:stroke joinstyle="miter"/>
                  </v:oval>
                  <v:oval id="Oval 254" o:spid="_x0000_s1034"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" filled="f" stroked="f" strokeweight="1pt">
                    <v:stroke joinstyle="miter"/>
                  </v:oval>
                  <v:oval id="Oval 255" o:spid="_x0000_s1035" style="position:absolute;left:83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" filled="f" stroked="f" strokeweight="1pt">
                    <v:stroke joinstyle="miter"/>
                  </v:oval>
                </v:group>
              </v:group>
            </w:pict>
          </mc:Fallback>
        </mc:AlternateContent>
      </w:r>
      <w:r w:rsidR="00416610">
        <w:rPr>
          <w:noProof/>
        </w:rPr>
        <mc:AlternateContent>
          <mc:Choice Requires="wpg">
            <w:drawing>
              <wp:anchor distT="0" distB="0" distL="114300" distR="114300" simplePos="0" relativeHeight="251932160" behindDoc="0" locked="0" layoutInCell="1" allowOverlap="1" wp14:anchorId="744A80E9" wp14:editId="343AEA42">
                <wp:simplePos x="0" y="0"/>
                <wp:positionH relativeFrom="column">
                  <wp:posOffset>1555115</wp:posOffset>
                </wp:positionH>
                <wp:positionV relativeFrom="paragraph">
                  <wp:posOffset>3968115</wp:posOffset>
                </wp:positionV>
                <wp:extent cx="970915" cy="417195"/>
                <wp:effectExtent l="0" t="0" r="635" b="1905"/>
                <wp:wrapNone/>
                <wp:docPr id="362" name="Group 362"/>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67" name="Picture 6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wpg:grpSp>
                        <wpg:cNvPr id="68" name="Group 68"/>
                        <wpg:cNvGrpSpPr/>
                        <wpg:grpSpPr>
                          <a:xfrm>
                            <a:off x="25400" y="25400"/>
                            <a:ext cx="719164" cy="337750"/>
                            <a:chOff x="0" y="0"/>
                            <a:chExt cx="1050290" cy="494030"/>
                          </a:xfrm>
                          <a:solidFill>
                            <a:srgbClr val="7030A0"/>
                          </a:solidFill>
                        </wpg:grpSpPr>
                        <wps:wsp>
                          <wps:cNvPr id="74" name="Oval 74"/>
                          <wps:cNvSpPr/>
                          <wps:spPr>
                            <a:xfrm>
                              <a:off x="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278130" y="381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556260" y="381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27813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55626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83439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834390" y="27432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05ADF79" id="Group 362" o:spid="_x0000_s1026" style="position:absolute;margin-left:122.45pt;margin-top:312.45pt;width:76.45pt;height:32.85pt;z-index:251932160"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">
                <v:shape id="Picture 67"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">
                  <v:imagedata r:id="rId39" o:title=""/>
                </v:shape>
                <v:group id="Group 68" o:spid="_x0000_s1028" style="position:absolute;left:254;top:254;width:7191;height:3377" coordsize="1050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74" o:spid="_x0000_s1029" style="position:absolute;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" filled="f" stroked="f" strokeweight="1pt">
                    <v:stroke joinstyle="miter"/>
                  </v:oval>
                  <v:oval id="Oval 76" o:spid="_x0000_s1030" style="position:absolute;left:2781;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" filled="f" stroked="f" strokeweight="1pt">
                    <v:stroke joinstyle="miter"/>
                  </v:oval>
                  <v:oval id="Oval 77" o:spid="_x0000_s1031" style="position:absolute;left:5562;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" filled="f" stroked="f" strokeweight="1pt">
                    <v:stroke joinstyle="miter"/>
                  </v:oval>
                  <v:oval id="Oval 85" o:spid="_x0000_s1032"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" filled="f" stroked="f" strokeweight="1pt">
                    <v:stroke joinstyle="miter"/>
                  </v:oval>
                  <v:oval id="Oval 93" o:spid="_x0000_s1033"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" filled="f" stroked="f" strokeweight="1pt">
                    <v:stroke joinstyle="miter"/>
                  </v:oval>
                  <v:oval id="Oval 323" o:spid="_x0000_s1034"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" filled="f" stroked="f" strokeweight="1pt">
                    <v:stroke joinstyle="miter"/>
                  </v:oval>
                  <v:oval id="Oval 324" o:spid="_x0000_s1035" style="position:absolute;left:83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" filled="f" stroked="f" strokeweight="1pt">
                    <v:stroke joinstyle="miter"/>
                  </v:oval>
                  <v:oval id="Oval 325" o:spid="_x0000_s1036" style="position:absolute;left:8343;top:27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" filled="f" stroked="f" strokeweight="1pt">
                    <v:stroke joinstyle="miter"/>
                  </v:oval>
                </v:group>
              </v:group>
            </w:pict>
          </mc:Fallback>
        </mc:AlternateContent>
      </w:r>
      <w:r w:rsidR="009E75B2">
        <w:rPr>
          <w:noProof/>
        </w:rPr>
        <w:drawing>
          <wp:anchor distT="0" distB="0" distL="114300" distR="114300" simplePos="0" relativeHeight="251883008" behindDoc="0" locked="0" layoutInCell="1" allowOverlap="1" wp14:anchorId="15FE6DA2" wp14:editId="5339A9F0">
            <wp:simplePos x="0" y="0"/>
            <wp:positionH relativeFrom="column">
              <wp:posOffset>-12700</wp:posOffset>
            </wp:positionH>
            <wp:positionV relativeFrom="paragraph">
              <wp:posOffset>1148715</wp:posOffset>
            </wp:positionV>
            <wp:extent cx="243840" cy="366395"/>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840" cy="366395"/>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w:drawing>
          <wp:anchor distT="0" distB="0" distL="114300" distR="114300" simplePos="0" relativeHeight="251885056" behindDoc="0" locked="0" layoutInCell="1" allowOverlap="1" wp14:anchorId="5C17CA0C" wp14:editId="66392C5C">
            <wp:simplePos x="0" y="0"/>
            <wp:positionH relativeFrom="column">
              <wp:posOffset>851535</wp:posOffset>
            </wp:positionH>
            <wp:positionV relativeFrom="paragraph">
              <wp:posOffset>1040765</wp:posOffset>
            </wp:positionV>
            <wp:extent cx="245745" cy="506730"/>
            <wp:effectExtent l="0" t="0" r="1905"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745" cy="506730"/>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w:drawing>
          <wp:anchor distT="0" distB="0" distL="114300" distR="114300" simplePos="0" relativeHeight="251884032" behindDoc="0" locked="0" layoutInCell="1" allowOverlap="1" wp14:anchorId="64875C2D" wp14:editId="3A67ACE6">
            <wp:simplePos x="0" y="0"/>
            <wp:positionH relativeFrom="column">
              <wp:posOffset>1753765</wp:posOffset>
            </wp:positionH>
            <wp:positionV relativeFrom="paragraph">
              <wp:posOffset>1050290</wp:posOffset>
            </wp:positionV>
            <wp:extent cx="246712" cy="494190"/>
            <wp:effectExtent l="0" t="0" r="127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6712" cy="494190"/>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mc:AlternateContent>
          <mc:Choice Requires="wpg">
            <w:drawing>
              <wp:anchor distT="0" distB="0" distL="114300" distR="114300" simplePos="0" relativeHeight="251942400" behindDoc="0" locked="0" layoutInCell="1" allowOverlap="1" wp14:anchorId="09C697A7" wp14:editId="3660C77A">
                <wp:simplePos x="0" y="0"/>
                <wp:positionH relativeFrom="column">
                  <wp:posOffset>1080240</wp:posOffset>
                </wp:positionH>
                <wp:positionV relativeFrom="paragraph">
                  <wp:posOffset>1905635</wp:posOffset>
                </wp:positionV>
                <wp:extent cx="970915" cy="417195"/>
                <wp:effectExtent l="0" t="0" r="635" b="1905"/>
                <wp:wrapNone/>
                <wp:docPr id="121" name="Group 121"/>
                <wp:cNvGraphicFramePr/>
                <a:graphic xmlns:a="http://schemas.openxmlformats.org/drawingml/2006/main">
                  <a:graphicData uri="http://schemas.microsoft.com/office/word/2010/wordprocessingGroup">
                    <wpg:wgp>
                      <wpg:cNvGrpSpPr/>
                      <wpg:grpSpPr>
                        <a:xfrm>
                          <a:off x="0" y="0"/>
                          <a:ext cx="970915" cy="417195"/>
                          <a:chOff x="0" y="0"/>
                          <a:chExt cx="1417955" cy="610235"/>
                        </a:xfrm>
                      </wpg:grpSpPr>
                      <pic:pic xmlns:pic="http://schemas.openxmlformats.org/drawingml/2006/picture">
                        <pic:nvPicPr>
                          <pic:cNvPr id="122" name="Picture 1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7955" cy="610235"/>
                          </a:xfrm>
                          <a:prstGeom prst="rect">
                            <a:avLst/>
                          </a:prstGeom>
                        </pic:spPr>
                      </pic:pic>
                      <wpg:grpSp>
                        <wpg:cNvPr id="123" name="Group 123"/>
                        <wpg:cNvGrpSpPr/>
                        <wpg:grpSpPr>
                          <a:xfrm>
                            <a:off x="34290" y="38100"/>
                            <a:ext cx="1328420" cy="494030"/>
                            <a:chOff x="0" y="0"/>
                            <a:chExt cx="1328420" cy="494030"/>
                          </a:xfrm>
                        </wpg:grpSpPr>
                        <wps:wsp>
                          <wps:cNvPr id="124" name="Oval 124"/>
                          <wps:cNvSpPr/>
                          <wps:spPr>
                            <a:xfrm>
                              <a:off x="3810" y="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278130" y="381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27813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Oval 354"/>
                          <wps:cNvSpPr/>
                          <wps:spPr>
                            <a:xfrm>
                              <a:off x="55626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Oval 360"/>
                          <wps:cNvSpPr/>
                          <wps:spPr>
                            <a:xfrm>
                              <a:off x="83820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Oval 361"/>
                          <wps:cNvSpPr/>
                          <wps:spPr>
                            <a:xfrm>
                              <a:off x="111252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22EF9D4" id="Group 121" o:spid="_x0000_s1026" style="position:absolute;margin-left:85.05pt;margin-top:150.05pt;width:76.45pt;height:32.85pt;z-index:251942400" coordsize="14179,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">
                <v:shape id="Picture 122" o:spid="_x0000_s1027" type="#_x0000_t75" style="position:absolute;width:14179;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">
                  <v:imagedata r:id="rId39" o:title=""/>
                </v:shape>
                <v:group id="Group 123" o:spid="_x0000_s1028" style="position:absolute;left:342;top:381;width:13285;height:4940" coordsize="13284,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Oval 124" o:spid="_x0000_s1029" style="position:absolute;left: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" fillcolor="#2e74b5 [2408]" stroked="f" strokeweight="1pt">
                    <v:stroke joinstyle="miter"/>
                  </v:oval>
                  <v:oval id="Oval 125" o:spid="_x0000_s1030" style="position:absolute;left:2781;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" fillcolor="#2e74b5 [2408]" stroked="f" strokeweight="1pt">
                    <v:stroke joinstyle="miter"/>
                  </v:oval>
                  <v:oval id="Oval 126" o:spid="_x0000_s1031"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" fillcolor="#2e74b5 [2408]" stroked="f" strokeweight="1pt">
                    <v:stroke joinstyle="miter"/>
                  </v:oval>
                  <v:oval id="Oval 127" o:spid="_x0000_s1032"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" fillcolor="#2e74b5 [2408]" stroked="f" strokeweight="1pt">
                    <v:stroke joinstyle="miter"/>
                  </v:oval>
                  <v:oval id="Oval 354" o:spid="_x0000_s1033"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" fillcolor="#2e74b5 [2408]" stroked="f" strokeweight="1pt">
                    <v:stroke joinstyle="miter"/>
                  </v:oval>
                  <v:oval id="Oval 360" o:spid="_x0000_s1034" style="position:absolute;left:838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" fillcolor="#2e74b5 [2408]" stroked="f" strokeweight="1pt">
                    <v:stroke joinstyle="miter"/>
                  </v:oval>
                  <v:oval id="Oval 361" o:spid="_x0000_s1035" style="position:absolute;left:11125;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" fillcolor="#2e74b5 [2408]" stroked="f" strokeweight="1pt">
                    <v:stroke joinstyle="miter"/>
                  </v:oval>
                </v:group>
              </v:group>
            </w:pict>
          </mc:Fallback>
        </mc:AlternateContent>
      </w:r>
      <w:r w:rsidR="009E75B2" w:rsidRPr="00206883">
        <w:rPr>
          <w:noProof/>
        </w:rPr>
        <w:drawing>
          <wp:anchor distT="0" distB="0" distL="114300" distR="114300" simplePos="0" relativeHeight="251911680" behindDoc="0" locked="0" layoutInCell="1" allowOverlap="1" wp14:anchorId="1893BC32" wp14:editId="39D15795">
            <wp:simplePos x="0" y="0"/>
            <wp:positionH relativeFrom="column">
              <wp:posOffset>1187555</wp:posOffset>
            </wp:positionH>
            <wp:positionV relativeFrom="paragraph">
              <wp:posOffset>2400935</wp:posOffset>
            </wp:positionV>
            <wp:extent cx="684530" cy="590550"/>
            <wp:effectExtent l="0" t="0" r="127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4530" cy="590550"/>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w:drawing>
          <wp:anchor distT="0" distB="0" distL="114300" distR="114300" simplePos="0" relativeHeight="251909632" behindDoc="0" locked="0" layoutInCell="1" allowOverlap="1" wp14:anchorId="3F43E769" wp14:editId="2F19B4D0">
            <wp:simplePos x="0" y="0"/>
            <wp:positionH relativeFrom="column">
              <wp:posOffset>593090</wp:posOffset>
            </wp:positionH>
            <wp:positionV relativeFrom="paragraph">
              <wp:posOffset>2087350</wp:posOffset>
            </wp:positionV>
            <wp:extent cx="336550" cy="672465"/>
            <wp:effectExtent l="0" t="0" r="635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6550" cy="672465"/>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w:drawing>
          <wp:anchor distT="0" distB="0" distL="114300" distR="114300" simplePos="0" relativeHeight="251914752" behindDoc="0" locked="0" layoutInCell="1" allowOverlap="1" wp14:anchorId="24C75DE7" wp14:editId="083A668F">
            <wp:simplePos x="0" y="0"/>
            <wp:positionH relativeFrom="column">
              <wp:posOffset>-316460</wp:posOffset>
            </wp:positionH>
            <wp:positionV relativeFrom="paragraph">
              <wp:posOffset>2103848</wp:posOffset>
            </wp:positionV>
            <wp:extent cx="755374" cy="799096"/>
            <wp:effectExtent l="0" t="0" r="6985" b="127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374" cy="799096"/>
                    </a:xfrm>
                    <a:prstGeom prst="rect">
                      <a:avLst/>
                    </a:prstGeom>
                  </pic:spPr>
                </pic:pic>
              </a:graphicData>
            </a:graphic>
            <wp14:sizeRelH relativeFrom="margin">
              <wp14:pctWidth>0</wp14:pctWidth>
            </wp14:sizeRelH>
            <wp14:sizeRelV relativeFrom="margin">
              <wp14:pctHeight>0</wp14:pctHeight>
            </wp14:sizeRelV>
          </wp:anchor>
        </w:drawing>
      </w:r>
      <w:r w:rsidR="009E75B2" w:rsidRPr="00206883">
        <w:rPr>
          <w:noProof/>
        </w:rPr>
        <mc:AlternateContent>
          <mc:Choice Requires="wpg">
            <w:drawing>
              <wp:anchor distT="0" distB="0" distL="114300" distR="114300" simplePos="0" relativeHeight="251912704" behindDoc="0" locked="0" layoutInCell="1" allowOverlap="1" wp14:anchorId="124C9119" wp14:editId="437D2B01">
                <wp:simplePos x="0" y="0"/>
                <wp:positionH relativeFrom="column">
                  <wp:posOffset>2229485</wp:posOffset>
                </wp:positionH>
                <wp:positionV relativeFrom="paragraph">
                  <wp:posOffset>1899180</wp:posOffset>
                </wp:positionV>
                <wp:extent cx="183504" cy="1097584"/>
                <wp:effectExtent l="0" t="0" r="7620" b="7620"/>
                <wp:wrapNone/>
                <wp:docPr id="111" name="Group 111"/>
                <wp:cNvGraphicFramePr/>
                <a:graphic xmlns:a="http://schemas.openxmlformats.org/drawingml/2006/main">
                  <a:graphicData uri="http://schemas.microsoft.com/office/word/2010/wordprocessingGroup">
                    <wpg:wgp>
                      <wpg:cNvGrpSpPr/>
                      <wpg:grpSpPr>
                        <a:xfrm>
                          <a:off x="0" y="0"/>
                          <a:ext cx="183504" cy="1097584"/>
                          <a:chOff x="0" y="0"/>
                          <a:chExt cx="523445" cy="3129313"/>
                        </a:xfrm>
                      </wpg:grpSpPr>
                      <pic:pic xmlns:pic="http://schemas.openxmlformats.org/drawingml/2006/picture">
                        <pic:nvPicPr>
                          <pic:cNvPr id="104" name="Picture 10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5285" y="2531778"/>
                            <a:ext cx="518160" cy="597535"/>
                          </a:xfrm>
                          <a:prstGeom prst="rect">
                            <a:avLst/>
                          </a:prstGeom>
                        </pic:spPr>
                      </pic:pic>
                      <pic:pic xmlns:pic="http://schemas.openxmlformats.org/drawingml/2006/picture">
                        <pic:nvPicPr>
                          <pic:cNvPr id="106" name="Picture 10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5285" y="2024365"/>
                            <a:ext cx="518160" cy="597535"/>
                          </a:xfrm>
                          <a:prstGeom prst="rect">
                            <a:avLst/>
                          </a:prstGeom>
                        </pic:spPr>
                      </pic:pic>
                      <pic:pic xmlns:pic="http://schemas.openxmlformats.org/drawingml/2006/picture">
                        <pic:nvPicPr>
                          <pic:cNvPr id="107" name="Picture 10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5285" y="1516952"/>
                            <a:ext cx="518160" cy="597535"/>
                          </a:xfrm>
                          <a:prstGeom prst="rect">
                            <a:avLst/>
                          </a:prstGeom>
                        </pic:spPr>
                      </pic:pic>
                      <pic:pic xmlns:pic="http://schemas.openxmlformats.org/drawingml/2006/picture">
                        <pic:nvPicPr>
                          <pic:cNvPr id="108" name="Picture 10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5285" y="1014825"/>
                            <a:ext cx="518160" cy="597535"/>
                          </a:xfrm>
                          <a:prstGeom prst="rect">
                            <a:avLst/>
                          </a:prstGeom>
                        </pic:spPr>
                      </pic:pic>
                      <pic:pic xmlns:pic="http://schemas.openxmlformats.org/drawingml/2006/picture">
                        <pic:nvPicPr>
                          <pic:cNvPr id="109" name="Picture 10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502127"/>
                            <a:ext cx="518160" cy="597535"/>
                          </a:xfrm>
                          <a:prstGeom prst="rect">
                            <a:avLst/>
                          </a:prstGeom>
                        </pic:spPr>
                      </pic:pic>
                      <pic:pic xmlns:pic="http://schemas.openxmlformats.org/drawingml/2006/picture">
                        <pic:nvPicPr>
                          <pic:cNvPr id="110" name="Picture 11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8160" cy="597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BF0C78" id="Group 111" o:spid="_x0000_s1026" style="position:absolute;margin-left:175.55pt;margin-top:149.55pt;width:14.45pt;height:86.4pt;z-index:251912704;mso-width-relative:margin;mso-height-relative:margin" coordsize="5234,31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">
                <v:shape id="Picture 104" o:spid="_x0000_s1027" type="#_x0000_t75" style="position:absolute;left:52;top:25317;width:5182;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">
                  <v:imagedata r:id="rId46" o:title=""/>
                </v:shape>
                <v:shape id="Picture 106" o:spid="_x0000_s1028" type="#_x0000_t75" style="position:absolute;left:52;top:20243;width:5182;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">
                  <v:imagedata r:id="rId46" o:title=""/>
                </v:shape>
                <v:shape id="Picture 107" o:spid="_x0000_s1029" type="#_x0000_t75" style="position:absolute;left:52;top:15169;width:5182;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">
                  <v:imagedata r:id="rId46" o:title=""/>
                </v:shape>
                <v:shape id="Picture 108" o:spid="_x0000_s1030" type="#_x0000_t75" style="position:absolute;left:52;top:10148;width:5182;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">
                  <v:imagedata r:id="rId46" o:title=""/>
                </v:shape>
                <v:shape id="Picture 109" o:spid="_x0000_s1031" type="#_x0000_t75" style="position:absolute;top:5021;width:5181;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">
                  <v:imagedata r:id="rId46" o:title=""/>
                </v:shape>
                <v:shape id="Picture 110" o:spid="_x0000_s1032" type="#_x0000_t75" style="position:absolute;width:5181;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">
                  <v:imagedata r:id="rId46" o:title=""/>
                </v:shape>
              </v:group>
            </w:pict>
          </mc:Fallback>
        </mc:AlternateContent>
      </w:r>
      <w:r w:rsidR="009E75B2" w:rsidRPr="00E806FE">
        <w:rPr>
          <w:noProof/>
        </w:rPr>
        <w:drawing>
          <wp:anchor distT="0" distB="0" distL="114300" distR="114300" simplePos="0" relativeHeight="251934208" behindDoc="0" locked="0" layoutInCell="1" allowOverlap="1" wp14:anchorId="5CA03084" wp14:editId="33E7A1E7">
            <wp:simplePos x="0" y="0"/>
            <wp:positionH relativeFrom="column">
              <wp:posOffset>-449109</wp:posOffset>
            </wp:positionH>
            <wp:positionV relativeFrom="paragraph">
              <wp:posOffset>2486831</wp:posOffset>
            </wp:positionV>
            <wp:extent cx="639519" cy="519804"/>
            <wp:effectExtent l="0" t="0" r="8255"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598" cy="520681"/>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mc:AlternateContent>
          <mc:Choice Requires="wpg">
            <w:drawing>
              <wp:anchor distT="0" distB="0" distL="114300" distR="114300" simplePos="0" relativeHeight="251926016" behindDoc="0" locked="0" layoutInCell="1" allowOverlap="1" wp14:anchorId="150331F3" wp14:editId="583ADAE8">
                <wp:simplePos x="0" y="0"/>
                <wp:positionH relativeFrom="column">
                  <wp:posOffset>-481965</wp:posOffset>
                </wp:positionH>
                <wp:positionV relativeFrom="paragraph">
                  <wp:posOffset>4503420</wp:posOffset>
                </wp:positionV>
                <wp:extent cx="970915" cy="417195"/>
                <wp:effectExtent l="0" t="0" r="635" b="1905"/>
                <wp:wrapNone/>
                <wp:docPr id="32" name="Group 32"/>
                <wp:cNvGraphicFramePr/>
                <a:graphic xmlns:a="http://schemas.openxmlformats.org/drawingml/2006/main">
                  <a:graphicData uri="http://schemas.microsoft.com/office/word/2010/wordprocessingGroup">
                    <wpg:wgp>
                      <wpg:cNvGrpSpPr/>
                      <wpg:grpSpPr>
                        <a:xfrm>
                          <a:off x="0" y="0"/>
                          <a:ext cx="970915" cy="417195"/>
                          <a:chOff x="0" y="0"/>
                          <a:chExt cx="1417955" cy="610235"/>
                        </a:xfrm>
                      </wpg:grpSpPr>
                      <pic:pic xmlns:pic="http://schemas.openxmlformats.org/drawingml/2006/picture">
                        <pic:nvPicPr>
                          <pic:cNvPr id="33" name="Picture 3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7955" cy="610235"/>
                          </a:xfrm>
                          <a:prstGeom prst="rect">
                            <a:avLst/>
                          </a:prstGeom>
                        </pic:spPr>
                      </pic:pic>
                      <wpg:grpSp>
                        <wpg:cNvPr id="47" name="Group 47"/>
                        <wpg:cNvGrpSpPr/>
                        <wpg:grpSpPr>
                          <a:xfrm>
                            <a:off x="30480" y="38100"/>
                            <a:ext cx="1328420" cy="494030"/>
                            <a:chOff x="0" y="0"/>
                            <a:chExt cx="1328420" cy="494030"/>
                          </a:xfrm>
                        </wpg:grpSpPr>
                        <wps:wsp>
                          <wps:cNvPr id="55" name="Oval 55"/>
                          <wps:cNvSpPr/>
                          <wps:spPr>
                            <a:xfrm>
                              <a:off x="3810" y="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27813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55626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83820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111252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B0769B6" id="Group 32" o:spid="_x0000_s1026" style="position:absolute;margin-left:-37.95pt;margin-top:354.6pt;width:76.45pt;height:32.85pt;z-index:251926016" coordsize="14179,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">
                <v:shape id="Picture 33" o:spid="_x0000_s1027" type="#_x0000_t75" style="position:absolute;width:14179;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">
                  <v:imagedata r:id="rId39" o:title=""/>
                </v:shape>
                <v:group id="Group 47" o:spid="_x0000_s1028" style="position:absolute;left:304;top:381;width:13285;height:4940" coordsize="13284,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55" o:spid="_x0000_s1029" style="position:absolute;left: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" fillcolor="#2e74b5 [2408]" stroked="f" strokeweight="1pt">
                    <v:stroke joinstyle="miter"/>
                  </v:oval>
                  <v:oval id="Oval 57" o:spid="_x0000_s1030"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" fillcolor="#2e74b5 [2408]" stroked="f" strokeweight="1pt">
                    <v:stroke joinstyle="miter"/>
                  </v:oval>
                  <v:oval id="Oval 58" o:spid="_x0000_s1031"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" fillcolor="#2e74b5 [2408]" stroked="f" strokeweight="1pt">
                    <v:stroke joinstyle="miter"/>
                  </v:oval>
                  <v:oval id="Oval 288" o:spid="_x0000_s1032"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" fillcolor="#2e74b5 [2408]" stroked="f" strokeweight="1pt">
                    <v:stroke joinstyle="miter"/>
                  </v:oval>
                  <v:oval id="Oval 289" o:spid="_x0000_s1033" style="position:absolute;left:838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" fillcolor="#2e74b5 [2408]" stroked="f" strokeweight="1pt">
                    <v:stroke joinstyle="miter"/>
                  </v:oval>
                  <v:oval id="Oval 290" o:spid="_x0000_s1034" style="position:absolute;left:11125;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" fillcolor="#2e74b5 [2408]" stroked="f" strokeweight="1pt">
                    <v:stroke joinstyle="miter"/>
                  </v:oval>
                </v:group>
              </v:group>
            </w:pict>
          </mc:Fallback>
        </mc:AlternateContent>
      </w:r>
      <w:r w:rsidR="009E75B2">
        <w:rPr>
          <w:noProof/>
        </w:rPr>
        <mc:AlternateContent>
          <mc:Choice Requires="wpg">
            <w:drawing>
              <wp:anchor distT="0" distB="0" distL="114300" distR="114300" simplePos="0" relativeHeight="251927040" behindDoc="0" locked="0" layoutInCell="1" allowOverlap="1" wp14:anchorId="0CF8AB9A" wp14:editId="64ECD4C4">
                <wp:simplePos x="0" y="0"/>
                <wp:positionH relativeFrom="column">
                  <wp:posOffset>541020</wp:posOffset>
                </wp:positionH>
                <wp:positionV relativeFrom="paragraph">
                  <wp:posOffset>4497705</wp:posOffset>
                </wp:positionV>
                <wp:extent cx="970915" cy="417195"/>
                <wp:effectExtent l="0" t="0" r="635" b="1905"/>
                <wp:wrapNone/>
                <wp:docPr id="291" name="Group 291"/>
                <wp:cNvGraphicFramePr/>
                <a:graphic xmlns:a="http://schemas.openxmlformats.org/drawingml/2006/main">
                  <a:graphicData uri="http://schemas.microsoft.com/office/word/2010/wordprocessingGroup">
                    <wpg:wgp>
                      <wpg:cNvGrpSpPr/>
                      <wpg:grpSpPr>
                        <a:xfrm>
                          <a:off x="0" y="0"/>
                          <a:ext cx="970915" cy="417195"/>
                          <a:chOff x="0" y="0"/>
                          <a:chExt cx="1417955" cy="610235"/>
                        </a:xfrm>
                      </wpg:grpSpPr>
                      <pic:pic xmlns:pic="http://schemas.openxmlformats.org/drawingml/2006/picture">
                        <pic:nvPicPr>
                          <pic:cNvPr id="292" name="Picture 29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7955" cy="610235"/>
                          </a:xfrm>
                          <a:prstGeom prst="rect">
                            <a:avLst/>
                          </a:prstGeom>
                        </pic:spPr>
                      </pic:pic>
                      <wpg:grpSp>
                        <wpg:cNvPr id="293" name="Group 293"/>
                        <wpg:cNvGrpSpPr/>
                        <wpg:grpSpPr>
                          <a:xfrm>
                            <a:off x="34290" y="38100"/>
                            <a:ext cx="1328420" cy="494030"/>
                            <a:chOff x="0" y="0"/>
                            <a:chExt cx="1328420" cy="494030"/>
                          </a:xfrm>
                        </wpg:grpSpPr>
                        <wps:wsp>
                          <wps:cNvPr id="294" name="Oval 294"/>
                          <wps:cNvSpPr/>
                          <wps:spPr>
                            <a:xfrm>
                              <a:off x="3810" y="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l 296"/>
                          <wps:cNvSpPr/>
                          <wps:spPr>
                            <a:xfrm>
                              <a:off x="278130" y="381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val 297"/>
                          <wps:cNvSpPr/>
                          <wps:spPr>
                            <a:xfrm>
                              <a:off x="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27813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55626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a:off x="83820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al 302"/>
                          <wps:cNvSpPr/>
                          <wps:spPr>
                            <a:xfrm>
                              <a:off x="111252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2D46804" id="Group 291" o:spid="_x0000_s1026" style="position:absolute;margin-left:42.6pt;margin-top:354.15pt;width:76.45pt;height:32.85pt;z-index:251927040" coordsize="14179,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">
                <v:shape id="Picture 292" o:spid="_x0000_s1027" type="#_x0000_t75" style="position:absolute;width:14179;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">
                  <v:imagedata r:id="rId39" o:title=""/>
                </v:shape>
                <v:group id="Group 293" o:spid="_x0000_s1028" style="position:absolute;left:342;top:381;width:13285;height:4940" coordsize="13284,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oval id="Oval 294" o:spid="_x0000_s1029" style="position:absolute;left: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" fillcolor="#2e74b5 [2408]" stroked="f" strokeweight="1pt">
                    <v:stroke joinstyle="miter"/>
                  </v:oval>
                  <v:oval id="Oval 296" o:spid="_x0000_s1030" style="position:absolute;left:2781;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" fillcolor="#2e74b5 [2408]" stroked="f" strokeweight="1pt">
                    <v:stroke joinstyle="miter"/>
                  </v:oval>
                  <v:oval id="Oval 297" o:spid="_x0000_s1031"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" fillcolor="#2e74b5 [2408]" stroked="f" strokeweight="1pt">
                    <v:stroke joinstyle="miter"/>
                  </v:oval>
                  <v:oval id="Oval 298" o:spid="_x0000_s1032"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" fillcolor="#2e74b5 [2408]" stroked="f" strokeweight="1pt">
                    <v:stroke joinstyle="miter"/>
                  </v:oval>
                  <v:oval id="Oval 299" o:spid="_x0000_s1033"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" fillcolor="#2e74b5 [2408]" stroked="f" strokeweight="1pt">
                    <v:stroke joinstyle="miter"/>
                  </v:oval>
                  <v:oval id="Oval 300" o:spid="_x0000_s1034" style="position:absolute;left:838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" fillcolor="#2e74b5 [2408]" stroked="f" strokeweight="1pt">
                    <v:stroke joinstyle="miter"/>
                  </v:oval>
                  <v:oval id="Oval 302" o:spid="_x0000_s1035" style="position:absolute;left:11125;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" fillcolor="#2e74b5 [2408]" stroked="f" strokeweight="1pt">
                    <v:stroke joinstyle="miter"/>
                  </v:oval>
                </v:group>
              </v:group>
            </w:pict>
          </mc:Fallback>
        </mc:AlternateContent>
      </w:r>
      <w:r w:rsidR="009E75B2">
        <w:rPr>
          <w:noProof/>
        </w:rPr>
        <mc:AlternateContent>
          <mc:Choice Requires="wpg">
            <w:drawing>
              <wp:anchor distT="0" distB="0" distL="114300" distR="114300" simplePos="0" relativeHeight="251928064" behindDoc="0" locked="0" layoutInCell="1" allowOverlap="1" wp14:anchorId="525C7056" wp14:editId="6CAB3EEA">
                <wp:simplePos x="0" y="0"/>
                <wp:positionH relativeFrom="column">
                  <wp:posOffset>1553845</wp:posOffset>
                </wp:positionH>
                <wp:positionV relativeFrom="paragraph">
                  <wp:posOffset>4498235</wp:posOffset>
                </wp:positionV>
                <wp:extent cx="970915" cy="417195"/>
                <wp:effectExtent l="0" t="0" r="635" b="1905"/>
                <wp:wrapNone/>
                <wp:docPr id="304" name="Group 304"/>
                <wp:cNvGraphicFramePr/>
                <a:graphic xmlns:a="http://schemas.openxmlformats.org/drawingml/2006/main">
                  <a:graphicData uri="http://schemas.microsoft.com/office/word/2010/wordprocessingGroup">
                    <wpg:wgp>
                      <wpg:cNvGrpSpPr/>
                      <wpg:grpSpPr>
                        <a:xfrm>
                          <a:off x="0" y="0"/>
                          <a:ext cx="970915" cy="417195"/>
                          <a:chOff x="0" y="0"/>
                          <a:chExt cx="1417955" cy="610235"/>
                        </a:xfrm>
                      </wpg:grpSpPr>
                      <pic:pic xmlns:pic="http://schemas.openxmlformats.org/drawingml/2006/picture">
                        <pic:nvPicPr>
                          <pic:cNvPr id="305" name="Picture 30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7955" cy="610235"/>
                          </a:xfrm>
                          <a:prstGeom prst="rect">
                            <a:avLst/>
                          </a:prstGeom>
                        </pic:spPr>
                      </pic:pic>
                      <wpg:grpSp>
                        <wpg:cNvPr id="306" name="Group 306"/>
                        <wpg:cNvGrpSpPr/>
                        <wpg:grpSpPr>
                          <a:xfrm>
                            <a:off x="30480" y="38100"/>
                            <a:ext cx="1328420" cy="494030"/>
                            <a:chOff x="0" y="0"/>
                            <a:chExt cx="1328420" cy="494030"/>
                          </a:xfrm>
                        </wpg:grpSpPr>
                        <wps:wsp>
                          <wps:cNvPr id="307" name="Oval 307"/>
                          <wps:cNvSpPr/>
                          <wps:spPr>
                            <a:xfrm>
                              <a:off x="3810" y="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278130" y="381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val 310"/>
                          <wps:cNvSpPr/>
                          <wps:spPr>
                            <a:xfrm>
                              <a:off x="556260" y="381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al 311"/>
                          <wps:cNvSpPr/>
                          <wps:spPr>
                            <a:xfrm>
                              <a:off x="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al 312"/>
                          <wps:cNvSpPr/>
                          <wps:spPr>
                            <a:xfrm>
                              <a:off x="27813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55626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83820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111252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4F4E071" id="Group 304" o:spid="_x0000_s1026" style="position:absolute;margin-left:122.35pt;margin-top:354.2pt;width:76.45pt;height:32.85pt;z-index:251928064" coordsize="14179,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">
                <v:shape id="Picture 305" o:spid="_x0000_s1027" type="#_x0000_t75" style="position:absolute;width:14179;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">
                  <v:imagedata r:id="rId39" o:title=""/>
                </v:shape>
                <v:group id="Group 306" o:spid="_x0000_s1028" style="position:absolute;left:304;top:381;width:13285;height:4940" coordsize="13284,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oval id="Oval 307" o:spid="_x0000_s1029" style="position:absolute;left: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" fillcolor="#2e74b5 [2408]" stroked="f" strokeweight="1pt">
                    <v:stroke joinstyle="miter"/>
                  </v:oval>
                  <v:oval id="Oval 308" o:spid="_x0000_s1030" style="position:absolute;left:2781;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" fillcolor="#2e74b5 [2408]" stroked="f" strokeweight="1pt">
                    <v:stroke joinstyle="miter"/>
                  </v:oval>
                  <v:oval id="Oval 310" o:spid="_x0000_s1031" style="position:absolute;left:5562;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" fillcolor="#2e74b5 [2408]" stroked="f" strokeweight="1pt">
                    <v:stroke joinstyle="miter"/>
                  </v:oval>
                  <v:oval id="Oval 311" o:spid="_x0000_s1032"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" fillcolor="#2e74b5 [2408]" stroked="f" strokeweight="1pt">
                    <v:stroke joinstyle="miter"/>
                  </v:oval>
                  <v:oval id="Oval 312" o:spid="_x0000_s1033"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" fillcolor="#2e74b5 [2408]" stroked="f" strokeweight="1pt">
                    <v:stroke joinstyle="miter"/>
                  </v:oval>
                  <v:oval id="Oval 313" o:spid="_x0000_s1034"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" fillcolor="#2e74b5 [2408]" stroked="f" strokeweight="1pt">
                    <v:stroke joinstyle="miter"/>
                  </v:oval>
                  <v:oval id="Oval 64" o:spid="_x0000_s1035" style="position:absolute;left:838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" fillcolor="#2e74b5 [2408]" stroked="f" strokeweight="1pt">
                    <v:stroke joinstyle="miter"/>
                  </v:oval>
                  <v:oval id="Oval 65" o:spid="_x0000_s1036" style="position:absolute;left:11125;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" fillcolor="#2e74b5 [2408]" stroked="f" strokeweight="1pt">
                    <v:stroke joinstyle="miter"/>
                  </v:oval>
                </v:group>
              </v:group>
            </w:pict>
          </mc:Fallback>
        </mc:AlternateContent>
      </w:r>
      <w:r w:rsidR="00BC1507">
        <w:rPr>
          <w:noProof/>
        </w:rPr>
        <mc:AlternateContent>
          <mc:Choice Requires="wps">
            <w:drawing>
              <wp:anchor distT="0" distB="0" distL="114300" distR="114300" simplePos="0" relativeHeight="251477497" behindDoc="0" locked="0" layoutInCell="1" allowOverlap="1" wp14:anchorId="63382FC2" wp14:editId="3439A20C">
                <wp:simplePos x="0" y="0"/>
                <wp:positionH relativeFrom="column">
                  <wp:posOffset>6127115</wp:posOffset>
                </wp:positionH>
                <wp:positionV relativeFrom="paragraph">
                  <wp:posOffset>237490</wp:posOffset>
                </wp:positionV>
                <wp:extent cx="3423285" cy="53530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5353050"/>
                        </a:xfrm>
                        <a:prstGeom prst="rect">
                          <a:avLst/>
                        </a:prstGeom>
                        <a:noFill/>
                        <a:ln w="9525">
                          <a:noFill/>
                          <a:miter lim="800000"/>
                          <a:headEnd/>
                          <a:tailEnd/>
                        </a:ln>
                      </wps:spPr>
                      <wps:txbx>
                        <w:txbxContent>
                          <w:p w14:paraId="21038D02" w14:textId="6771D1E6" w:rsidR="009A7B12" w:rsidRPr="00BC1507" w:rsidRDefault="00C262E8" w:rsidP="009A7B12">
                            <w:pPr>
                              <w:pStyle w:val="Heading2"/>
                              <w:spacing w:before="0" w:after="80"/>
                              <w:rPr>
                                <w:color w:val="009640"/>
                              </w:rPr>
                            </w:pPr>
                            <w:r w:rsidRPr="00BC1507">
                              <w:rPr>
                                <w:color w:val="009640"/>
                              </w:rPr>
                              <w:t>Combining Two Groups</w:t>
                            </w:r>
                          </w:p>
                          <w:p w14:paraId="3A16F119" w14:textId="77777777" w:rsidR="00BC1507" w:rsidRDefault="00BC1507" w:rsidP="002968BA">
                            <w:pPr>
                              <w:widowControl w:val="0"/>
                              <w:pBdr>
                                <w:top w:val="nil"/>
                                <w:left w:val="nil"/>
                                <w:bottom w:val="nil"/>
                                <w:right w:val="nil"/>
                                <w:between w:val="nil"/>
                              </w:pBdr>
                              <w:spacing w:after="1300" w:line="240" w:lineRule="auto"/>
                              <w:rPr>
                                <w:rFonts w:eastAsia="Roboto" w:cs="Roboto"/>
                              </w:rPr>
                            </w:pPr>
                            <w:r>
                              <w:rPr>
                                <w:rFonts w:eastAsia="Roboto" w:cs="Roboto"/>
                              </w:rPr>
                              <w:t xml:space="preserve">Put two groups together to find out how many there are altogether. </w:t>
                            </w:r>
                          </w:p>
                          <w:p w14:paraId="7F1D05C2" w14:textId="25754079" w:rsidR="00BC1507" w:rsidRDefault="00BC1507" w:rsidP="002968BA">
                            <w:pPr>
                              <w:widowControl w:val="0"/>
                              <w:pBdr>
                                <w:top w:val="nil"/>
                                <w:left w:val="nil"/>
                                <w:bottom w:val="nil"/>
                                <w:right w:val="nil"/>
                                <w:between w:val="nil"/>
                              </w:pBdr>
                              <w:spacing w:after="1160" w:line="240" w:lineRule="auto"/>
                              <w:rPr>
                                <w:rFonts w:eastAsia="Roboto" w:cs="Roboto"/>
                              </w:rPr>
                            </w:pPr>
                            <w:r>
                              <w:rPr>
                                <w:rFonts w:eastAsia="Roboto" w:cs="Roboto"/>
                              </w:rPr>
                              <w:t xml:space="preserve">How many spots are on each side of the domino? Try and recognise how many are in each group without counting them (subitising). Then, combine the two groups and find out how many spots each domino piece has altogether. </w:t>
                            </w:r>
                          </w:p>
                          <w:p w14:paraId="4369078C" w14:textId="77777777" w:rsidR="00BC1507" w:rsidRDefault="00BC1507" w:rsidP="002968BA">
                            <w:pPr>
                              <w:widowControl w:val="0"/>
                              <w:pBdr>
                                <w:top w:val="nil"/>
                                <w:left w:val="nil"/>
                                <w:bottom w:val="nil"/>
                                <w:right w:val="nil"/>
                                <w:between w:val="nil"/>
                              </w:pBdr>
                              <w:spacing w:after="1000" w:line="240" w:lineRule="auto"/>
                              <w:rPr>
                                <w:rFonts w:eastAsia="Roboto" w:cs="Roboto"/>
                                <w:b/>
                              </w:rPr>
                            </w:pPr>
                            <w:r>
                              <w:rPr>
                                <w:rFonts w:eastAsia="Roboto" w:cs="Roboto"/>
                              </w:rPr>
                              <w:t>Which two dice could be put together to make 7?</w:t>
                            </w:r>
                          </w:p>
                          <w:p w14:paraId="74157F09" w14:textId="77777777" w:rsidR="00BC1507" w:rsidRDefault="00BC1507" w:rsidP="00BC1507">
                            <w:pPr>
                              <w:widowControl w:val="0"/>
                              <w:pBdr>
                                <w:top w:val="nil"/>
                                <w:left w:val="nil"/>
                                <w:bottom w:val="nil"/>
                                <w:right w:val="nil"/>
                                <w:between w:val="nil"/>
                              </w:pBdr>
                              <w:spacing w:line="240" w:lineRule="auto"/>
                              <w:rPr>
                                <w:rFonts w:eastAsia="Roboto" w:cs="Roboto"/>
                              </w:rPr>
                            </w:pPr>
                            <w:r>
                              <w:rPr>
                                <w:rFonts w:eastAsia="Roboto" w:cs="Roboto"/>
                              </w:rPr>
                              <w:t>Talk about what these part-whole models show</w:t>
                            </w:r>
                            <w:r>
                              <w:rPr>
                                <w:rFonts w:eastAsia="Roboto" w:cs="Roboto"/>
                                <w:b/>
                              </w:rPr>
                              <w:t xml:space="preserve">. </w:t>
                            </w:r>
                            <w:r>
                              <w:rPr>
                                <w:rFonts w:eastAsia="Roboto" w:cs="Roboto"/>
                              </w:rPr>
                              <w:t>Which number is missing?</w:t>
                            </w:r>
                          </w:p>
                          <w:p w14:paraId="1E371D3A" w14:textId="77777777" w:rsidR="00BC1507" w:rsidRDefault="00BC1507" w:rsidP="00BC1507">
                            <w:pPr>
                              <w:widowControl w:val="0"/>
                              <w:pBdr>
                                <w:top w:val="nil"/>
                                <w:left w:val="nil"/>
                                <w:bottom w:val="nil"/>
                                <w:right w:val="nil"/>
                                <w:between w:val="nil"/>
                              </w:pBdr>
                              <w:spacing w:line="240" w:lineRule="auto"/>
                              <w:rPr>
                                <w:rFonts w:eastAsia="Roboto" w:cs="Roboto"/>
                              </w:rPr>
                            </w:pPr>
                          </w:p>
                          <w:p w14:paraId="36E99491" w14:textId="77777777" w:rsidR="009A7B12" w:rsidRDefault="009A7B12" w:rsidP="009A7B12"/>
                        </w:txbxContent>
                      </wps:txbx>
                      <wps:bodyPr rot="0" vert="horz" wrap="square" lIns="144000" tIns="108000" rIns="144000" bIns="144000" anchor="t" anchorCtr="0">
                        <a:noAutofit/>
                      </wps:bodyPr>
                    </wps:wsp>
                  </a:graphicData>
                </a:graphic>
                <wp14:sizeRelV relativeFrom="margin">
                  <wp14:pctHeight>0</wp14:pctHeight>
                </wp14:sizeRelV>
              </wp:anchor>
            </w:drawing>
          </mc:Choice>
          <mc:Fallback>
            <w:pict>
              <v:shape w14:anchorId="63382FC2" id="Text Box 2" o:spid="_x0000_s1059" type="#_x0000_t202" style="position:absolute;margin-left:482.45pt;margin-top:18.7pt;width:269.55pt;height:421.5pt;z-index:2514774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" filled="f" stroked="f">
                <v:textbox inset="4mm,3mm,4mm,4mm">
                  <w:txbxContent>
                    <w:p w14:paraId="21038D02" w14:textId="6771D1E6" w:rsidR="009A7B12" w:rsidRPr="00BC1507" w:rsidRDefault="00C262E8" w:rsidP="009A7B12">
                      <w:pPr>
                        <w:pStyle w:val="Heading2"/>
                        <w:spacing w:before="0" w:after="80"/>
                        <w:rPr>
                          <w:color w:val="009640"/>
                        </w:rPr>
                      </w:pPr>
                      <w:r w:rsidRPr="00BC1507">
                        <w:rPr>
                          <w:color w:val="009640"/>
                        </w:rPr>
                        <w:t>Combining Two Groups</w:t>
                      </w:r>
                    </w:p>
                    <w:p w14:paraId="3A16F119" w14:textId="77777777" w:rsidR="00BC1507" w:rsidRDefault="00BC1507" w:rsidP="002968BA">
                      <w:pPr>
                        <w:widowControl w:val="0"/>
                        <w:pBdr>
                          <w:top w:val="nil"/>
                          <w:left w:val="nil"/>
                          <w:bottom w:val="nil"/>
                          <w:right w:val="nil"/>
                          <w:between w:val="nil"/>
                        </w:pBdr>
                        <w:spacing w:after="1300" w:line="240" w:lineRule="auto"/>
                        <w:rPr>
                          <w:rFonts w:eastAsia="Roboto" w:cs="Roboto"/>
                        </w:rPr>
                      </w:pPr>
                      <w:r>
                        <w:rPr>
                          <w:rFonts w:eastAsia="Roboto" w:cs="Roboto"/>
                        </w:rPr>
                        <w:t xml:space="preserve">Put two groups together to find out how many there are altogether. </w:t>
                      </w:r>
                    </w:p>
                    <w:p w14:paraId="7F1D05C2" w14:textId="25754079" w:rsidR="00BC1507" w:rsidRDefault="00BC1507" w:rsidP="002968BA">
                      <w:pPr>
                        <w:widowControl w:val="0"/>
                        <w:pBdr>
                          <w:top w:val="nil"/>
                          <w:left w:val="nil"/>
                          <w:bottom w:val="nil"/>
                          <w:right w:val="nil"/>
                          <w:between w:val="nil"/>
                        </w:pBdr>
                        <w:spacing w:after="1160" w:line="240" w:lineRule="auto"/>
                        <w:rPr>
                          <w:rFonts w:eastAsia="Roboto" w:cs="Roboto"/>
                        </w:rPr>
                      </w:pPr>
                      <w:r>
                        <w:rPr>
                          <w:rFonts w:eastAsia="Roboto" w:cs="Roboto"/>
                        </w:rPr>
                        <w:t xml:space="preserve">How many spots are on each side of the domino? Try and recognise how many are in each group without counting them (subitising). Then, combine the two groups and find out how many spots each domino piece has altogether. </w:t>
                      </w:r>
                    </w:p>
                    <w:p w14:paraId="4369078C" w14:textId="77777777" w:rsidR="00BC1507" w:rsidRDefault="00BC1507" w:rsidP="002968BA">
                      <w:pPr>
                        <w:widowControl w:val="0"/>
                        <w:pBdr>
                          <w:top w:val="nil"/>
                          <w:left w:val="nil"/>
                          <w:bottom w:val="nil"/>
                          <w:right w:val="nil"/>
                          <w:between w:val="nil"/>
                        </w:pBdr>
                        <w:spacing w:after="1000" w:line="240" w:lineRule="auto"/>
                        <w:rPr>
                          <w:rFonts w:eastAsia="Roboto" w:cs="Roboto"/>
                          <w:b/>
                        </w:rPr>
                      </w:pPr>
                      <w:r>
                        <w:rPr>
                          <w:rFonts w:eastAsia="Roboto" w:cs="Roboto"/>
                        </w:rPr>
                        <w:t>Which two dice could be put together to make 7?</w:t>
                      </w:r>
                    </w:p>
                    <w:p w14:paraId="74157F09" w14:textId="77777777" w:rsidR="00BC1507" w:rsidRDefault="00BC1507" w:rsidP="00BC1507">
                      <w:pPr>
                        <w:widowControl w:val="0"/>
                        <w:pBdr>
                          <w:top w:val="nil"/>
                          <w:left w:val="nil"/>
                          <w:bottom w:val="nil"/>
                          <w:right w:val="nil"/>
                          <w:between w:val="nil"/>
                        </w:pBdr>
                        <w:spacing w:line="240" w:lineRule="auto"/>
                        <w:rPr>
                          <w:rFonts w:eastAsia="Roboto" w:cs="Roboto"/>
                        </w:rPr>
                      </w:pPr>
                      <w:r>
                        <w:rPr>
                          <w:rFonts w:eastAsia="Roboto" w:cs="Roboto"/>
                        </w:rPr>
                        <w:t>Talk about what these part-whole models show</w:t>
                      </w:r>
                      <w:r>
                        <w:rPr>
                          <w:rFonts w:eastAsia="Roboto" w:cs="Roboto"/>
                          <w:b/>
                        </w:rPr>
                        <w:t xml:space="preserve">. </w:t>
                      </w:r>
                      <w:r>
                        <w:rPr>
                          <w:rFonts w:eastAsia="Roboto" w:cs="Roboto"/>
                        </w:rPr>
                        <w:t>Which number is missing?</w:t>
                      </w:r>
                    </w:p>
                    <w:p w14:paraId="1E371D3A" w14:textId="77777777" w:rsidR="00BC1507" w:rsidRDefault="00BC1507" w:rsidP="00BC1507">
                      <w:pPr>
                        <w:widowControl w:val="0"/>
                        <w:pBdr>
                          <w:top w:val="nil"/>
                          <w:left w:val="nil"/>
                          <w:bottom w:val="nil"/>
                          <w:right w:val="nil"/>
                          <w:between w:val="nil"/>
                        </w:pBdr>
                        <w:spacing w:line="240" w:lineRule="auto"/>
                        <w:rPr>
                          <w:rFonts w:eastAsia="Roboto" w:cs="Roboto"/>
                        </w:rPr>
                      </w:pPr>
                    </w:p>
                    <w:p w14:paraId="36E99491" w14:textId="77777777" w:rsidR="009A7B12" w:rsidRDefault="009A7B12" w:rsidP="009A7B12"/>
                  </w:txbxContent>
                </v:textbox>
              </v:shape>
            </w:pict>
          </mc:Fallback>
        </mc:AlternateContent>
      </w:r>
      <w:r w:rsidR="00101DEF" w:rsidRPr="00F00D10">
        <w:rPr>
          <w:noProof/>
        </w:rPr>
        <mc:AlternateContent>
          <mc:Choice Requires="wps">
            <w:drawing>
              <wp:anchor distT="45720" distB="45720" distL="114300" distR="114300" simplePos="0" relativeHeight="251766272" behindDoc="0" locked="1" layoutInCell="1" allowOverlap="1" wp14:anchorId="232E42F2" wp14:editId="220A7DA7">
                <wp:simplePos x="0" y="0"/>
                <wp:positionH relativeFrom="column">
                  <wp:posOffset>-250825</wp:posOffset>
                </wp:positionH>
                <wp:positionV relativeFrom="page">
                  <wp:posOffset>192405</wp:posOffset>
                </wp:positionV>
                <wp:extent cx="9484995" cy="56324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231F3E95" w14:textId="0B808975" w:rsidR="00101DEF" w:rsidRPr="00387CC8" w:rsidRDefault="00101DEF" w:rsidP="00101DEF">
                            <w:pPr>
                              <w:pStyle w:val="Heading3"/>
                              <w:spacing w:before="40"/>
                              <w:jc w:val="center"/>
                              <w:rPr>
                                <w:color w:val="FFFFFF" w:themeColor="background1"/>
                                <w:sz w:val="36"/>
                                <w:szCs w:val="36"/>
                              </w:rPr>
                            </w:pPr>
                            <w:r>
                              <w:rPr>
                                <w:color w:val="FFFFFF" w:themeColor="background1"/>
                                <w:sz w:val="36"/>
                                <w:szCs w:val="36"/>
                              </w:rPr>
                              <w:t xml:space="preserve">Maths </w:t>
                            </w:r>
                            <w:r w:rsidRPr="00854AE5">
                              <w:rPr>
                                <w:color w:val="FFFFFF" w:themeColor="background1"/>
                                <w:sz w:val="36"/>
                                <w:szCs w:val="36"/>
                              </w:rPr>
                              <w:t>Talk and Learn:</w:t>
                            </w:r>
                            <w:r w:rsidRPr="00387CC8">
                              <w:rPr>
                                <w:color w:val="FFFFFF" w:themeColor="background1"/>
                                <w:sz w:val="36"/>
                                <w:szCs w:val="36"/>
                              </w:rPr>
                              <w:t xml:space="preserve"> </w:t>
                            </w:r>
                            <w:r>
                              <w:rPr>
                                <w:color w:val="FFFFFF" w:themeColor="background1"/>
                                <w:sz w:val="36"/>
                                <w:szCs w:val="36"/>
                              </w:rPr>
                              <w:t xml:space="preserve">Supporting White Rose Maths </w:t>
                            </w:r>
                            <w:r w:rsidR="00BC1507">
                              <w:rPr>
                                <w:color w:val="FFFFFF" w:themeColor="background1"/>
                                <w:sz w:val="36"/>
                                <w:szCs w:val="36"/>
                              </w:rPr>
                              <w:t>Growing 6, 7, 8</w:t>
                            </w:r>
                          </w:p>
                          <w:p w14:paraId="00B0A1EA" w14:textId="77777777" w:rsidR="00101DEF" w:rsidRPr="00387CC8" w:rsidRDefault="00101DEF" w:rsidP="00101DEF">
                            <w:pPr>
                              <w:spacing w:before="40" w:after="0"/>
                              <w:jc w:val="center"/>
                              <w:rPr>
                                <w:color w:val="FFFFFF" w:themeColor="background1"/>
                                <w:sz w:val="36"/>
                                <w:szCs w:val="36"/>
                              </w:rPr>
                            </w:pP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E42F2" id="_x0000_s1060" type="#_x0000_t202" style="position:absolute;margin-left:-19.75pt;margin-top:15.15pt;width:746.85pt;height:44.3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" filled="f" stroked="f">
                <v:textbox inset="4mm,3.5mm,4mm,4mm">
                  <w:txbxContent>
                    <w:p w14:paraId="231F3E95" w14:textId="0B808975" w:rsidR="00101DEF" w:rsidRPr="00387CC8" w:rsidRDefault="00101DEF" w:rsidP="00101DEF">
                      <w:pPr>
                        <w:pStyle w:val="Heading3"/>
                        <w:spacing w:before="40"/>
                        <w:jc w:val="center"/>
                        <w:rPr>
                          <w:color w:val="FFFFFF" w:themeColor="background1"/>
                          <w:sz w:val="36"/>
                          <w:szCs w:val="36"/>
                        </w:rPr>
                      </w:pPr>
                      <w:r>
                        <w:rPr>
                          <w:color w:val="FFFFFF" w:themeColor="background1"/>
                          <w:sz w:val="36"/>
                          <w:szCs w:val="36"/>
                        </w:rPr>
                        <w:t xml:space="preserve">Maths </w:t>
                      </w:r>
                      <w:r w:rsidRPr="00854AE5">
                        <w:rPr>
                          <w:color w:val="FFFFFF" w:themeColor="background1"/>
                          <w:sz w:val="36"/>
                          <w:szCs w:val="36"/>
                        </w:rPr>
                        <w:t>Talk and Learn:</w:t>
                      </w:r>
                      <w:r w:rsidRPr="00387CC8">
                        <w:rPr>
                          <w:color w:val="FFFFFF" w:themeColor="background1"/>
                          <w:sz w:val="36"/>
                          <w:szCs w:val="36"/>
                        </w:rPr>
                        <w:t xml:space="preserve"> </w:t>
                      </w:r>
                      <w:r>
                        <w:rPr>
                          <w:color w:val="FFFFFF" w:themeColor="background1"/>
                          <w:sz w:val="36"/>
                          <w:szCs w:val="36"/>
                        </w:rPr>
                        <w:t xml:space="preserve">Supporting White Rose Maths </w:t>
                      </w:r>
                      <w:r w:rsidR="00BC1507">
                        <w:rPr>
                          <w:color w:val="FFFFFF" w:themeColor="background1"/>
                          <w:sz w:val="36"/>
                          <w:szCs w:val="36"/>
                        </w:rPr>
                        <w:t>Growing 6, 7, 8</w:t>
                      </w:r>
                    </w:p>
                    <w:p w14:paraId="00B0A1EA" w14:textId="77777777" w:rsidR="00101DEF" w:rsidRPr="00387CC8" w:rsidRDefault="00101DEF" w:rsidP="00101DEF">
                      <w:pPr>
                        <w:spacing w:before="40" w:after="0"/>
                        <w:jc w:val="center"/>
                        <w:rPr>
                          <w:color w:val="FFFFFF" w:themeColor="background1"/>
                          <w:sz w:val="36"/>
                          <w:szCs w:val="36"/>
                        </w:rPr>
                      </w:pP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548160" behindDoc="0" locked="1" layoutInCell="1" allowOverlap="1" wp14:anchorId="0660885F" wp14:editId="07833A9A">
                <wp:simplePos x="0" y="0"/>
                <wp:positionH relativeFrom="column">
                  <wp:posOffset>6136640</wp:posOffset>
                </wp:positionH>
                <wp:positionV relativeFrom="page">
                  <wp:posOffset>6018530</wp:posOffset>
                </wp:positionV>
                <wp:extent cx="3422650" cy="130937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1309370"/>
                        </a:xfrm>
                        <a:prstGeom prst="rect">
                          <a:avLst/>
                        </a:prstGeom>
                        <a:noFill/>
                        <a:ln w="9525">
                          <a:noFill/>
                          <a:miter lim="800000"/>
                          <a:headEnd/>
                          <a:tailEnd/>
                        </a:ln>
                      </wps:spPr>
                      <wps:txbx>
                        <w:txbxContent>
                          <w:p w14:paraId="3A559E93" w14:textId="77777777" w:rsidR="00873C54" w:rsidRDefault="00873C54" w:rsidP="004D6899">
                            <w:pPr>
                              <w:pStyle w:val="Heading3"/>
                              <w:spacing w:before="0" w:after="40"/>
                            </w:pPr>
                            <w:r>
                              <w:t>Challenge Yourself:</w:t>
                            </w:r>
                          </w:p>
                          <w:p w14:paraId="01B148BE" w14:textId="7DA8F112" w:rsidR="00873C54" w:rsidRPr="00C262E8" w:rsidRDefault="00C262E8" w:rsidP="00C262E8">
                            <w:pPr>
                              <w:pStyle w:val="Bullets"/>
                              <w:rPr>
                                <w:sz w:val="20"/>
                                <w:szCs w:val="20"/>
                              </w:rPr>
                            </w:pPr>
                            <w:r w:rsidRPr="00C262E8">
                              <w:rPr>
                                <w:sz w:val="20"/>
                                <w:szCs w:val="20"/>
                              </w:rPr>
                              <w:t xml:space="preserve">Use both hands to grab </w:t>
                            </w:r>
                            <w:proofErr w:type="gramStart"/>
                            <w:r w:rsidRPr="00C262E8">
                              <w:rPr>
                                <w:sz w:val="20"/>
                                <w:szCs w:val="20"/>
                              </w:rPr>
                              <w:t>a two handfuls of dried pasta</w:t>
                            </w:r>
                            <w:proofErr w:type="gramEnd"/>
                            <w:r w:rsidRPr="00C262E8">
                              <w:rPr>
                                <w:sz w:val="20"/>
                                <w:szCs w:val="20"/>
                              </w:rPr>
                              <w:t xml:space="preserve">. How many pieces are in each hand? Put the two handfuls together. </w:t>
                            </w:r>
                            <w:r w:rsidR="00EC7F8B">
                              <w:rPr>
                                <w:sz w:val="20"/>
                                <w:szCs w:val="20"/>
                              </w:rPr>
                              <w:br/>
                            </w:r>
                            <w:r w:rsidRPr="00C262E8">
                              <w:rPr>
                                <w:sz w:val="20"/>
                                <w:szCs w:val="20"/>
                              </w:rPr>
                              <w:t xml:space="preserve">How many pasta pieces </w:t>
                            </w:r>
                            <w:r w:rsidR="00EC7F8B">
                              <w:rPr>
                                <w:sz w:val="20"/>
                                <w:szCs w:val="20"/>
                              </w:rPr>
                              <w:br/>
                            </w:r>
                            <w:r w:rsidRPr="00C262E8">
                              <w:rPr>
                                <w:sz w:val="20"/>
                                <w:szCs w:val="20"/>
                              </w:rPr>
                              <w:t xml:space="preserve">are there in total? </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0885F" id="_x0000_s1061" type="#_x0000_t202" style="position:absolute;margin-left:483.2pt;margin-top:473.9pt;width:269.5pt;height:103.1pt;z-index:25154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" filled="f" stroked="f">
                <v:textbox inset="3mm,2.5mm,3mm,3mm">
                  <w:txbxContent>
                    <w:p w14:paraId="3A559E93" w14:textId="77777777" w:rsidR="00873C54" w:rsidRDefault="00873C54" w:rsidP="004D6899">
                      <w:pPr>
                        <w:pStyle w:val="Heading3"/>
                        <w:spacing w:before="0" w:after="40"/>
                      </w:pPr>
                      <w:r>
                        <w:t>Challenge Yourself:</w:t>
                      </w:r>
                    </w:p>
                    <w:p w14:paraId="01B148BE" w14:textId="7DA8F112" w:rsidR="00873C54" w:rsidRPr="00C262E8" w:rsidRDefault="00C262E8" w:rsidP="00C262E8">
                      <w:pPr>
                        <w:pStyle w:val="Bullets"/>
                        <w:rPr>
                          <w:sz w:val="20"/>
                          <w:szCs w:val="20"/>
                        </w:rPr>
                      </w:pPr>
                      <w:r w:rsidRPr="00C262E8">
                        <w:rPr>
                          <w:sz w:val="20"/>
                          <w:szCs w:val="20"/>
                        </w:rPr>
                        <w:t xml:space="preserve">Use both hands to grab </w:t>
                      </w:r>
                      <w:proofErr w:type="gramStart"/>
                      <w:r w:rsidRPr="00C262E8">
                        <w:rPr>
                          <w:sz w:val="20"/>
                          <w:szCs w:val="20"/>
                        </w:rPr>
                        <w:t>a two handfuls of dried pasta</w:t>
                      </w:r>
                      <w:proofErr w:type="gramEnd"/>
                      <w:r w:rsidRPr="00C262E8">
                        <w:rPr>
                          <w:sz w:val="20"/>
                          <w:szCs w:val="20"/>
                        </w:rPr>
                        <w:t xml:space="preserve">. How many pieces are in each hand? Put the two handfuls together. </w:t>
                      </w:r>
                      <w:r w:rsidR="00EC7F8B">
                        <w:rPr>
                          <w:sz w:val="20"/>
                          <w:szCs w:val="20"/>
                        </w:rPr>
                        <w:br/>
                      </w:r>
                      <w:r w:rsidRPr="00C262E8">
                        <w:rPr>
                          <w:sz w:val="20"/>
                          <w:szCs w:val="20"/>
                        </w:rPr>
                        <w:t xml:space="preserve">How many pasta pieces </w:t>
                      </w:r>
                      <w:r w:rsidR="00EC7F8B">
                        <w:rPr>
                          <w:sz w:val="20"/>
                          <w:szCs w:val="20"/>
                        </w:rPr>
                        <w:br/>
                      </w:r>
                      <w:r w:rsidRPr="00C262E8">
                        <w:rPr>
                          <w:sz w:val="20"/>
                          <w:szCs w:val="20"/>
                        </w:rPr>
                        <w:t xml:space="preserve">are there in total? </w:t>
                      </w: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480572" behindDoc="1" locked="0" layoutInCell="1" allowOverlap="1" wp14:anchorId="46BE7BB1" wp14:editId="506BCBA2">
                <wp:simplePos x="0" y="0"/>
                <wp:positionH relativeFrom="column">
                  <wp:posOffset>2705100</wp:posOffset>
                </wp:positionH>
                <wp:positionV relativeFrom="paragraph">
                  <wp:posOffset>241300</wp:posOffset>
                </wp:positionV>
                <wp:extent cx="3423285" cy="534797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5347970"/>
                        </a:xfrm>
                        <a:prstGeom prst="rect">
                          <a:avLst/>
                        </a:prstGeom>
                        <a:noFill/>
                        <a:ln w="9525">
                          <a:noFill/>
                          <a:miter lim="800000"/>
                          <a:headEnd/>
                          <a:tailEnd/>
                        </a:ln>
                      </wps:spPr>
                      <wps:txbx>
                        <w:txbxContent>
                          <w:p w14:paraId="116BF576" w14:textId="6132ADD2" w:rsidR="009A7B12" w:rsidRPr="00BC1507" w:rsidRDefault="00C262E8" w:rsidP="009A7B12">
                            <w:pPr>
                              <w:pStyle w:val="Heading2"/>
                              <w:spacing w:before="0" w:after="80"/>
                              <w:rPr>
                                <w:color w:val="009640"/>
                              </w:rPr>
                            </w:pPr>
                            <w:r w:rsidRPr="00BC1507">
                              <w:rPr>
                                <w:color w:val="009640"/>
                              </w:rPr>
                              <w:t>Making Pairs</w:t>
                            </w:r>
                            <w:r w:rsidR="009A7B12" w:rsidRPr="00BC1507">
                              <w:rPr>
                                <w:color w:val="009640"/>
                              </w:rPr>
                              <w:t xml:space="preserve"> </w:t>
                            </w:r>
                          </w:p>
                          <w:p w14:paraId="22966CB0" w14:textId="1F24CC33" w:rsidR="009A7B12" w:rsidRPr="004B4AD4" w:rsidRDefault="00BC1507" w:rsidP="00AF4FE4">
                            <w:pPr>
                              <w:widowControl w:val="0"/>
                              <w:pBdr>
                                <w:top w:val="nil"/>
                                <w:left w:val="nil"/>
                                <w:bottom w:val="nil"/>
                                <w:right w:val="nil"/>
                                <w:between w:val="nil"/>
                              </w:pBdr>
                              <w:spacing w:after="1000" w:line="240" w:lineRule="auto"/>
                              <w:rPr>
                                <w:rFonts w:eastAsia="Roboto" w:cs="Roboto"/>
                                <w:b/>
                                <w:bCs/>
                              </w:rPr>
                            </w:pPr>
                            <w:r w:rsidRPr="00BC1507">
                              <w:rPr>
                                <w:rFonts w:eastAsia="Roboto" w:cs="Roboto"/>
                              </w:rPr>
                              <w:t xml:space="preserve">A pair is two. </w:t>
                            </w:r>
                            <w:r w:rsidR="00E84E6C">
                              <w:rPr>
                                <w:rFonts w:eastAsia="Roboto" w:cs="Roboto"/>
                              </w:rPr>
                              <w:t xml:space="preserve">    </w:t>
                            </w:r>
                          </w:p>
                          <w:p w14:paraId="4BF23A27" w14:textId="77777777" w:rsidR="00BC1507" w:rsidRDefault="00BC1507" w:rsidP="006413B4">
                            <w:pPr>
                              <w:widowControl w:val="0"/>
                              <w:pBdr>
                                <w:top w:val="nil"/>
                                <w:left w:val="nil"/>
                                <w:bottom w:val="nil"/>
                                <w:right w:val="nil"/>
                                <w:between w:val="nil"/>
                              </w:pBdr>
                              <w:spacing w:after="1800" w:line="240" w:lineRule="auto"/>
                              <w:rPr>
                                <w:rFonts w:eastAsia="Roboto" w:cs="Roboto"/>
                                <w:color w:val="000000"/>
                              </w:rPr>
                            </w:pPr>
                            <w:r>
                              <w:rPr>
                                <w:rFonts w:eastAsia="Roboto" w:cs="Roboto"/>
                                <w:color w:val="000000"/>
                              </w:rPr>
                              <w:t xml:space="preserve">Talk about how many pairs of legs each animal has. </w:t>
                            </w:r>
                          </w:p>
                          <w:p w14:paraId="4CE5ABDB" w14:textId="1BE7104A" w:rsidR="009A7B12" w:rsidRPr="00BC1507" w:rsidRDefault="00BC1507" w:rsidP="00BC1507">
                            <w:pPr>
                              <w:pBdr>
                                <w:top w:val="nil"/>
                                <w:left w:val="nil"/>
                                <w:bottom w:val="nil"/>
                                <w:right w:val="nil"/>
                                <w:between w:val="nil"/>
                              </w:pBdr>
                              <w:spacing w:line="240" w:lineRule="auto"/>
                              <w:rPr>
                                <w:rFonts w:eastAsia="Roboto" w:cs="Roboto"/>
                                <w:color w:val="000000"/>
                              </w:rPr>
                            </w:pPr>
                            <w:r>
                              <w:rPr>
                                <w:rFonts w:eastAsia="Roboto" w:cs="Roboto"/>
                                <w:color w:val="000000"/>
                              </w:rPr>
                              <w:t>Look at the quantities of fruit arranged into pairs. Some quantities have an odd one left that can’t be made into a pair. Is there a pattern of which numbers make even pairs and which don’t?</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E7BB1" id="_x0000_s1062" type="#_x0000_t202" style="position:absolute;margin-left:213pt;margin-top:19pt;width:269.55pt;height:421.1pt;z-index:-2518359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" filled="f" stroked="f">
                <v:textbox inset="4mm,3mm,4mm,4mm">
                  <w:txbxContent>
                    <w:p w14:paraId="116BF576" w14:textId="6132ADD2" w:rsidR="009A7B12" w:rsidRPr="00BC1507" w:rsidRDefault="00C262E8" w:rsidP="009A7B12">
                      <w:pPr>
                        <w:pStyle w:val="Heading2"/>
                        <w:spacing w:before="0" w:after="80"/>
                        <w:rPr>
                          <w:color w:val="009640"/>
                        </w:rPr>
                      </w:pPr>
                      <w:r w:rsidRPr="00BC1507">
                        <w:rPr>
                          <w:color w:val="009640"/>
                        </w:rPr>
                        <w:t>Making Pairs</w:t>
                      </w:r>
                      <w:r w:rsidR="009A7B12" w:rsidRPr="00BC1507">
                        <w:rPr>
                          <w:color w:val="009640"/>
                        </w:rPr>
                        <w:t xml:space="preserve"> </w:t>
                      </w:r>
                    </w:p>
                    <w:p w14:paraId="22966CB0" w14:textId="1F24CC33" w:rsidR="009A7B12" w:rsidRPr="004B4AD4" w:rsidRDefault="00BC1507" w:rsidP="00AF4FE4">
                      <w:pPr>
                        <w:widowControl w:val="0"/>
                        <w:pBdr>
                          <w:top w:val="nil"/>
                          <w:left w:val="nil"/>
                          <w:bottom w:val="nil"/>
                          <w:right w:val="nil"/>
                          <w:between w:val="nil"/>
                        </w:pBdr>
                        <w:spacing w:after="1000" w:line="240" w:lineRule="auto"/>
                        <w:rPr>
                          <w:rFonts w:eastAsia="Roboto" w:cs="Roboto"/>
                          <w:b/>
                          <w:bCs/>
                        </w:rPr>
                      </w:pPr>
                      <w:r w:rsidRPr="00BC1507">
                        <w:rPr>
                          <w:rFonts w:eastAsia="Roboto" w:cs="Roboto"/>
                        </w:rPr>
                        <w:t xml:space="preserve">A pair is two. </w:t>
                      </w:r>
                      <w:r w:rsidR="00E84E6C">
                        <w:rPr>
                          <w:rFonts w:eastAsia="Roboto" w:cs="Roboto"/>
                        </w:rPr>
                        <w:t xml:space="preserve">    </w:t>
                      </w:r>
                    </w:p>
                    <w:p w14:paraId="4BF23A27" w14:textId="77777777" w:rsidR="00BC1507" w:rsidRDefault="00BC1507" w:rsidP="006413B4">
                      <w:pPr>
                        <w:widowControl w:val="0"/>
                        <w:pBdr>
                          <w:top w:val="nil"/>
                          <w:left w:val="nil"/>
                          <w:bottom w:val="nil"/>
                          <w:right w:val="nil"/>
                          <w:between w:val="nil"/>
                        </w:pBdr>
                        <w:spacing w:after="1800" w:line="240" w:lineRule="auto"/>
                        <w:rPr>
                          <w:rFonts w:eastAsia="Roboto" w:cs="Roboto"/>
                          <w:color w:val="000000"/>
                        </w:rPr>
                      </w:pPr>
                      <w:r>
                        <w:rPr>
                          <w:rFonts w:eastAsia="Roboto" w:cs="Roboto"/>
                          <w:color w:val="000000"/>
                        </w:rPr>
                        <w:t xml:space="preserve">Talk about how many pairs of legs each animal has. </w:t>
                      </w:r>
                    </w:p>
                    <w:p w14:paraId="4CE5ABDB" w14:textId="1BE7104A" w:rsidR="009A7B12" w:rsidRPr="00BC1507" w:rsidRDefault="00BC1507" w:rsidP="00BC1507">
                      <w:pPr>
                        <w:pBdr>
                          <w:top w:val="nil"/>
                          <w:left w:val="nil"/>
                          <w:bottom w:val="nil"/>
                          <w:right w:val="nil"/>
                          <w:between w:val="nil"/>
                        </w:pBdr>
                        <w:spacing w:line="240" w:lineRule="auto"/>
                        <w:rPr>
                          <w:rFonts w:eastAsia="Roboto" w:cs="Roboto"/>
                          <w:color w:val="000000"/>
                        </w:rPr>
                      </w:pPr>
                      <w:r>
                        <w:rPr>
                          <w:rFonts w:eastAsia="Roboto" w:cs="Roboto"/>
                          <w:color w:val="000000"/>
                        </w:rPr>
                        <w:t>Look at the quantities of fruit arranged into pairs. Some quantities have an odd one left that can’t be made into a pair. Is there a pattern of which numbers make even pairs and which don’t?</w:t>
                      </w:r>
                    </w:p>
                  </w:txbxContent>
                </v:textbox>
              </v:shape>
            </w:pict>
          </mc:Fallback>
        </mc:AlternateContent>
      </w:r>
      <w:r w:rsidR="009F49C7" w:rsidRPr="00F00D10">
        <w:rPr>
          <w:noProof/>
        </w:rPr>
        <mc:AlternateContent>
          <mc:Choice Requires="wps">
            <w:drawing>
              <wp:anchor distT="45720" distB="45720" distL="114300" distR="114300" simplePos="0" relativeHeight="251485694" behindDoc="0" locked="0" layoutInCell="1" allowOverlap="1" wp14:anchorId="70F402B2" wp14:editId="526FEDB4">
                <wp:simplePos x="0" y="0"/>
                <wp:positionH relativeFrom="column">
                  <wp:posOffset>-619125</wp:posOffset>
                </wp:positionH>
                <wp:positionV relativeFrom="paragraph">
                  <wp:posOffset>242570</wp:posOffset>
                </wp:positionV>
                <wp:extent cx="3295650" cy="534797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347970"/>
                        </a:xfrm>
                        <a:prstGeom prst="rect">
                          <a:avLst/>
                        </a:prstGeom>
                        <a:noFill/>
                        <a:ln w="9525">
                          <a:noFill/>
                          <a:miter lim="800000"/>
                          <a:headEnd/>
                          <a:tailEnd/>
                        </a:ln>
                      </wps:spPr>
                      <wps:txbx>
                        <w:txbxContent>
                          <w:p w14:paraId="1A546BC0" w14:textId="3C5F4304" w:rsidR="00F00D10" w:rsidRPr="00BC1507" w:rsidRDefault="00C262E8" w:rsidP="009E75B2">
                            <w:pPr>
                              <w:pStyle w:val="Heading2"/>
                              <w:spacing w:before="0" w:after="80"/>
                              <w:rPr>
                                <w:color w:val="009640"/>
                              </w:rPr>
                            </w:pPr>
                            <w:r w:rsidRPr="00BC1507">
                              <w:rPr>
                                <w:color w:val="009640"/>
                              </w:rPr>
                              <w:t>Composition of 6,</w:t>
                            </w:r>
                            <w:r w:rsidR="002E3FDB">
                              <w:rPr>
                                <w:color w:val="009640"/>
                              </w:rPr>
                              <w:t xml:space="preserve"> </w:t>
                            </w:r>
                            <w:r w:rsidRPr="00BC1507">
                              <w:rPr>
                                <w:color w:val="009640"/>
                              </w:rPr>
                              <w:t>7,</w:t>
                            </w:r>
                            <w:r w:rsidR="002E3FDB">
                              <w:rPr>
                                <w:color w:val="009640"/>
                              </w:rPr>
                              <w:t xml:space="preserve"> </w:t>
                            </w:r>
                            <w:r w:rsidRPr="00BC1507">
                              <w:rPr>
                                <w:color w:val="009640"/>
                              </w:rPr>
                              <w:t>8</w:t>
                            </w:r>
                          </w:p>
                          <w:p w14:paraId="4529F408" w14:textId="6952D77E" w:rsidR="00BC1507" w:rsidRPr="00BC1507" w:rsidRDefault="00BC1507" w:rsidP="00BC1507">
                            <w:pPr>
                              <w:widowControl w:val="0"/>
                              <w:pBdr>
                                <w:top w:val="nil"/>
                                <w:left w:val="nil"/>
                                <w:bottom w:val="nil"/>
                                <w:right w:val="nil"/>
                                <w:between w:val="nil"/>
                              </w:pBdr>
                              <w:spacing w:after="40"/>
                              <w:rPr>
                                <w:rFonts w:eastAsia="Roboto" w:cs="Roboto"/>
                                <w:b/>
                                <w:bCs/>
                              </w:rPr>
                            </w:pPr>
                            <w:r>
                              <w:rPr>
                                <w:rFonts w:eastAsia="Roboto" w:cs="Roboto"/>
                                <w:b/>
                                <w:bCs/>
                              </w:rPr>
                              <w:t xml:space="preserve">        </w:t>
                            </w:r>
                            <w:r w:rsidR="009E75B2">
                              <w:rPr>
                                <w:rFonts w:eastAsia="Roboto" w:cs="Roboto"/>
                                <w:b/>
                                <w:bCs/>
                              </w:rPr>
                              <w:t xml:space="preserve">      </w:t>
                            </w:r>
                            <w:r>
                              <w:rPr>
                                <w:rFonts w:eastAsia="Roboto" w:cs="Roboto"/>
                                <w:b/>
                                <w:bCs/>
                              </w:rPr>
                              <w:t xml:space="preserve"> </w:t>
                            </w:r>
                            <w:r w:rsidR="00735D67">
                              <w:rPr>
                                <w:rFonts w:eastAsia="Roboto" w:cs="Roboto"/>
                                <w:b/>
                                <w:bCs/>
                              </w:rPr>
                              <w:t xml:space="preserve"> </w:t>
                            </w:r>
                            <w:r w:rsidRPr="00BC1507">
                              <w:rPr>
                                <w:rFonts w:eastAsia="Roboto" w:cs="Roboto"/>
                                <w:b/>
                                <w:bCs/>
                              </w:rPr>
                              <w:t xml:space="preserve">6                       7                   </w:t>
                            </w:r>
                            <w:r>
                              <w:rPr>
                                <w:rFonts w:eastAsia="Roboto" w:cs="Roboto"/>
                                <w:b/>
                                <w:bCs/>
                              </w:rPr>
                              <w:t xml:space="preserve"> </w:t>
                            </w:r>
                            <w:r w:rsidRPr="00BC1507">
                              <w:rPr>
                                <w:rFonts w:eastAsia="Roboto" w:cs="Roboto"/>
                                <w:b/>
                                <w:bCs/>
                              </w:rPr>
                              <w:t xml:space="preserve">   8</w:t>
                            </w:r>
                            <w:r w:rsidR="009A7B12" w:rsidRPr="00BC1507">
                              <w:rPr>
                                <w:rFonts w:eastAsia="Roboto" w:cs="Roboto"/>
                                <w:b/>
                                <w:bCs/>
                              </w:rPr>
                              <w:t xml:space="preserve">   </w:t>
                            </w:r>
                            <w:r w:rsidRPr="00BC1507">
                              <w:rPr>
                                <w:rFonts w:eastAsia="Roboto" w:cs="Roboto"/>
                                <w:b/>
                                <w:bCs/>
                              </w:rPr>
                              <w:t xml:space="preserve">          </w:t>
                            </w:r>
                            <w:r w:rsidR="009A7B12" w:rsidRPr="00BC1507">
                              <w:rPr>
                                <w:rFonts w:eastAsia="Roboto" w:cs="Roboto"/>
                                <w:b/>
                                <w:bCs/>
                              </w:rPr>
                              <w:t xml:space="preserve">  </w:t>
                            </w:r>
                          </w:p>
                          <w:p w14:paraId="68A9A51F" w14:textId="20635334" w:rsidR="009A7B12" w:rsidRPr="004B4AD4" w:rsidRDefault="00BC1507" w:rsidP="009E75B2">
                            <w:pPr>
                              <w:widowControl w:val="0"/>
                              <w:pBdr>
                                <w:top w:val="nil"/>
                                <w:left w:val="nil"/>
                                <w:bottom w:val="nil"/>
                                <w:right w:val="nil"/>
                                <w:between w:val="nil"/>
                              </w:pBdr>
                              <w:spacing w:after="1000"/>
                              <w:rPr>
                                <w:rFonts w:eastAsia="Roboto" w:cs="Roboto"/>
                                <w:b/>
                                <w:bCs/>
                                <w:color w:val="000000"/>
                              </w:rPr>
                            </w:pPr>
                            <w:r>
                              <w:rPr>
                                <w:rFonts w:eastAsia="Roboto" w:cs="Roboto"/>
                                <w:b/>
                                <w:bCs/>
                                <w:color w:val="000000"/>
                              </w:rPr>
                              <w:t xml:space="preserve">       </w:t>
                            </w:r>
                            <w:r w:rsidR="009E75B2">
                              <w:rPr>
                                <w:rFonts w:eastAsia="Roboto" w:cs="Roboto"/>
                                <w:b/>
                                <w:bCs/>
                                <w:color w:val="000000"/>
                              </w:rPr>
                              <w:t xml:space="preserve">      </w:t>
                            </w:r>
                            <w:r>
                              <w:rPr>
                                <w:rFonts w:eastAsia="Roboto" w:cs="Roboto"/>
                                <w:b/>
                                <w:bCs/>
                                <w:color w:val="000000"/>
                              </w:rPr>
                              <w:t xml:space="preserve"> six</w:t>
                            </w:r>
                            <w:r w:rsidR="009A7B12" w:rsidRPr="004B4AD4">
                              <w:rPr>
                                <w:rFonts w:eastAsia="Roboto" w:cs="Roboto"/>
                                <w:b/>
                                <w:bCs/>
                                <w:color w:val="000000"/>
                              </w:rPr>
                              <w:t xml:space="preserve">     </w:t>
                            </w:r>
                            <w:r>
                              <w:rPr>
                                <w:rFonts w:eastAsia="Roboto" w:cs="Roboto"/>
                                <w:b/>
                                <w:bCs/>
                                <w:color w:val="000000"/>
                              </w:rPr>
                              <w:t xml:space="preserve">           </w:t>
                            </w:r>
                            <w:r w:rsidR="009A7B12" w:rsidRPr="004B4AD4">
                              <w:rPr>
                                <w:rFonts w:eastAsia="Roboto" w:cs="Roboto"/>
                                <w:b/>
                                <w:bCs/>
                                <w:color w:val="000000"/>
                              </w:rPr>
                              <w:t xml:space="preserve">  </w:t>
                            </w:r>
                            <w:r>
                              <w:rPr>
                                <w:rFonts w:eastAsia="Roboto" w:cs="Roboto"/>
                                <w:b/>
                                <w:bCs/>
                                <w:color w:val="000000"/>
                              </w:rPr>
                              <w:t>seven</w:t>
                            </w:r>
                            <w:r w:rsidR="009A7B12" w:rsidRPr="004B4AD4">
                              <w:rPr>
                                <w:rFonts w:eastAsia="Roboto" w:cs="Roboto"/>
                                <w:b/>
                                <w:bCs/>
                                <w:color w:val="000000"/>
                              </w:rPr>
                              <w:t xml:space="preserve">       </w:t>
                            </w:r>
                            <w:r>
                              <w:rPr>
                                <w:rFonts w:eastAsia="Roboto" w:cs="Roboto"/>
                                <w:b/>
                                <w:bCs/>
                                <w:color w:val="000000"/>
                              </w:rPr>
                              <w:t xml:space="preserve">      </w:t>
                            </w:r>
                            <w:r w:rsidR="009A7B12" w:rsidRPr="004B4AD4">
                              <w:rPr>
                                <w:rFonts w:eastAsia="Roboto" w:cs="Roboto"/>
                                <w:b/>
                                <w:bCs/>
                                <w:color w:val="000000"/>
                              </w:rPr>
                              <w:t xml:space="preserve">  </w:t>
                            </w:r>
                            <w:r>
                              <w:rPr>
                                <w:rFonts w:eastAsia="Roboto" w:cs="Roboto"/>
                                <w:b/>
                                <w:bCs/>
                                <w:color w:val="000000"/>
                              </w:rPr>
                              <w:t>eight</w:t>
                            </w:r>
                          </w:p>
                          <w:p w14:paraId="2EA14C09" w14:textId="77777777" w:rsidR="00BC1507" w:rsidRDefault="00BC1507" w:rsidP="009E75B2">
                            <w:pPr>
                              <w:widowControl w:val="0"/>
                              <w:pBdr>
                                <w:top w:val="nil"/>
                                <w:left w:val="nil"/>
                                <w:bottom w:val="nil"/>
                                <w:right w:val="nil"/>
                                <w:between w:val="nil"/>
                              </w:pBdr>
                              <w:spacing w:after="1800"/>
                              <w:rPr>
                                <w:rFonts w:eastAsia="Roboto" w:cs="Roboto"/>
                              </w:rPr>
                            </w:pPr>
                            <w:r w:rsidRPr="00BC1507">
                              <w:rPr>
                                <w:rFonts w:eastAsia="Roboto" w:cs="Roboto"/>
                              </w:rPr>
                              <w:t xml:space="preserve">Talk about which images show a representation of 6, 7 or 8. </w:t>
                            </w:r>
                          </w:p>
                          <w:p w14:paraId="4F81C658" w14:textId="76225EBF" w:rsidR="00F00D10" w:rsidRDefault="00BC1507" w:rsidP="00F00D10">
                            <w:r w:rsidRPr="00BC1507">
                              <w:rPr>
                                <w:rFonts w:eastAsia="Roboto" w:cs="Roboto"/>
                              </w:rPr>
                              <w:t>Look at how these counters have been arranged on the ten-frames. How many counters are in each ten-frame? How do you know? What are the similarities and differences between them?</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402B2" id="_x0000_s1063" type="#_x0000_t202" style="position:absolute;margin-left:-48.75pt;margin-top:19.1pt;width:259.5pt;height:421.1pt;z-index:2514856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" filled="f" stroked="f">
                <v:textbox inset="4mm,3mm,4mm,4mm">
                  <w:txbxContent>
                    <w:p w14:paraId="1A546BC0" w14:textId="3C5F4304" w:rsidR="00F00D10" w:rsidRPr="00BC1507" w:rsidRDefault="00C262E8" w:rsidP="009E75B2">
                      <w:pPr>
                        <w:pStyle w:val="Heading2"/>
                        <w:spacing w:before="0" w:after="80"/>
                        <w:rPr>
                          <w:color w:val="009640"/>
                        </w:rPr>
                      </w:pPr>
                      <w:r w:rsidRPr="00BC1507">
                        <w:rPr>
                          <w:color w:val="009640"/>
                        </w:rPr>
                        <w:t>Composition of 6,</w:t>
                      </w:r>
                      <w:r w:rsidR="002E3FDB">
                        <w:rPr>
                          <w:color w:val="009640"/>
                        </w:rPr>
                        <w:t xml:space="preserve"> </w:t>
                      </w:r>
                      <w:r w:rsidRPr="00BC1507">
                        <w:rPr>
                          <w:color w:val="009640"/>
                        </w:rPr>
                        <w:t>7,</w:t>
                      </w:r>
                      <w:r w:rsidR="002E3FDB">
                        <w:rPr>
                          <w:color w:val="009640"/>
                        </w:rPr>
                        <w:t xml:space="preserve"> </w:t>
                      </w:r>
                      <w:r w:rsidRPr="00BC1507">
                        <w:rPr>
                          <w:color w:val="009640"/>
                        </w:rPr>
                        <w:t>8</w:t>
                      </w:r>
                    </w:p>
                    <w:p w14:paraId="4529F408" w14:textId="6952D77E" w:rsidR="00BC1507" w:rsidRPr="00BC1507" w:rsidRDefault="00BC1507" w:rsidP="00BC1507">
                      <w:pPr>
                        <w:widowControl w:val="0"/>
                        <w:pBdr>
                          <w:top w:val="nil"/>
                          <w:left w:val="nil"/>
                          <w:bottom w:val="nil"/>
                          <w:right w:val="nil"/>
                          <w:between w:val="nil"/>
                        </w:pBdr>
                        <w:spacing w:after="40"/>
                        <w:rPr>
                          <w:rFonts w:eastAsia="Roboto" w:cs="Roboto"/>
                          <w:b/>
                          <w:bCs/>
                        </w:rPr>
                      </w:pPr>
                      <w:r>
                        <w:rPr>
                          <w:rFonts w:eastAsia="Roboto" w:cs="Roboto"/>
                          <w:b/>
                          <w:bCs/>
                        </w:rPr>
                        <w:t xml:space="preserve">        </w:t>
                      </w:r>
                      <w:r w:rsidR="009E75B2">
                        <w:rPr>
                          <w:rFonts w:eastAsia="Roboto" w:cs="Roboto"/>
                          <w:b/>
                          <w:bCs/>
                        </w:rPr>
                        <w:t xml:space="preserve">      </w:t>
                      </w:r>
                      <w:r>
                        <w:rPr>
                          <w:rFonts w:eastAsia="Roboto" w:cs="Roboto"/>
                          <w:b/>
                          <w:bCs/>
                        </w:rPr>
                        <w:t xml:space="preserve"> </w:t>
                      </w:r>
                      <w:r w:rsidR="00735D67">
                        <w:rPr>
                          <w:rFonts w:eastAsia="Roboto" w:cs="Roboto"/>
                          <w:b/>
                          <w:bCs/>
                        </w:rPr>
                        <w:t xml:space="preserve"> </w:t>
                      </w:r>
                      <w:r w:rsidRPr="00BC1507">
                        <w:rPr>
                          <w:rFonts w:eastAsia="Roboto" w:cs="Roboto"/>
                          <w:b/>
                          <w:bCs/>
                        </w:rPr>
                        <w:t xml:space="preserve">6                       7                   </w:t>
                      </w:r>
                      <w:r>
                        <w:rPr>
                          <w:rFonts w:eastAsia="Roboto" w:cs="Roboto"/>
                          <w:b/>
                          <w:bCs/>
                        </w:rPr>
                        <w:t xml:space="preserve"> </w:t>
                      </w:r>
                      <w:r w:rsidRPr="00BC1507">
                        <w:rPr>
                          <w:rFonts w:eastAsia="Roboto" w:cs="Roboto"/>
                          <w:b/>
                          <w:bCs/>
                        </w:rPr>
                        <w:t xml:space="preserve">   8</w:t>
                      </w:r>
                      <w:r w:rsidR="009A7B12" w:rsidRPr="00BC1507">
                        <w:rPr>
                          <w:rFonts w:eastAsia="Roboto" w:cs="Roboto"/>
                          <w:b/>
                          <w:bCs/>
                        </w:rPr>
                        <w:t xml:space="preserve">   </w:t>
                      </w:r>
                      <w:r w:rsidRPr="00BC1507">
                        <w:rPr>
                          <w:rFonts w:eastAsia="Roboto" w:cs="Roboto"/>
                          <w:b/>
                          <w:bCs/>
                        </w:rPr>
                        <w:t xml:space="preserve">          </w:t>
                      </w:r>
                      <w:r w:rsidR="009A7B12" w:rsidRPr="00BC1507">
                        <w:rPr>
                          <w:rFonts w:eastAsia="Roboto" w:cs="Roboto"/>
                          <w:b/>
                          <w:bCs/>
                        </w:rPr>
                        <w:t xml:space="preserve">  </w:t>
                      </w:r>
                    </w:p>
                    <w:p w14:paraId="68A9A51F" w14:textId="20635334" w:rsidR="009A7B12" w:rsidRPr="004B4AD4" w:rsidRDefault="00BC1507" w:rsidP="009E75B2">
                      <w:pPr>
                        <w:widowControl w:val="0"/>
                        <w:pBdr>
                          <w:top w:val="nil"/>
                          <w:left w:val="nil"/>
                          <w:bottom w:val="nil"/>
                          <w:right w:val="nil"/>
                          <w:between w:val="nil"/>
                        </w:pBdr>
                        <w:spacing w:after="1000"/>
                        <w:rPr>
                          <w:rFonts w:eastAsia="Roboto" w:cs="Roboto"/>
                          <w:b/>
                          <w:bCs/>
                          <w:color w:val="000000"/>
                        </w:rPr>
                      </w:pPr>
                      <w:r>
                        <w:rPr>
                          <w:rFonts w:eastAsia="Roboto" w:cs="Roboto"/>
                          <w:b/>
                          <w:bCs/>
                          <w:color w:val="000000"/>
                        </w:rPr>
                        <w:t xml:space="preserve">       </w:t>
                      </w:r>
                      <w:r w:rsidR="009E75B2">
                        <w:rPr>
                          <w:rFonts w:eastAsia="Roboto" w:cs="Roboto"/>
                          <w:b/>
                          <w:bCs/>
                          <w:color w:val="000000"/>
                        </w:rPr>
                        <w:t xml:space="preserve">      </w:t>
                      </w:r>
                      <w:r>
                        <w:rPr>
                          <w:rFonts w:eastAsia="Roboto" w:cs="Roboto"/>
                          <w:b/>
                          <w:bCs/>
                          <w:color w:val="000000"/>
                        </w:rPr>
                        <w:t xml:space="preserve"> six</w:t>
                      </w:r>
                      <w:r w:rsidR="009A7B12" w:rsidRPr="004B4AD4">
                        <w:rPr>
                          <w:rFonts w:eastAsia="Roboto" w:cs="Roboto"/>
                          <w:b/>
                          <w:bCs/>
                          <w:color w:val="000000"/>
                        </w:rPr>
                        <w:t xml:space="preserve">     </w:t>
                      </w:r>
                      <w:r>
                        <w:rPr>
                          <w:rFonts w:eastAsia="Roboto" w:cs="Roboto"/>
                          <w:b/>
                          <w:bCs/>
                          <w:color w:val="000000"/>
                        </w:rPr>
                        <w:t xml:space="preserve">           </w:t>
                      </w:r>
                      <w:r w:rsidR="009A7B12" w:rsidRPr="004B4AD4">
                        <w:rPr>
                          <w:rFonts w:eastAsia="Roboto" w:cs="Roboto"/>
                          <w:b/>
                          <w:bCs/>
                          <w:color w:val="000000"/>
                        </w:rPr>
                        <w:t xml:space="preserve">  </w:t>
                      </w:r>
                      <w:r>
                        <w:rPr>
                          <w:rFonts w:eastAsia="Roboto" w:cs="Roboto"/>
                          <w:b/>
                          <w:bCs/>
                          <w:color w:val="000000"/>
                        </w:rPr>
                        <w:t>seven</w:t>
                      </w:r>
                      <w:r w:rsidR="009A7B12" w:rsidRPr="004B4AD4">
                        <w:rPr>
                          <w:rFonts w:eastAsia="Roboto" w:cs="Roboto"/>
                          <w:b/>
                          <w:bCs/>
                          <w:color w:val="000000"/>
                        </w:rPr>
                        <w:t xml:space="preserve">       </w:t>
                      </w:r>
                      <w:r>
                        <w:rPr>
                          <w:rFonts w:eastAsia="Roboto" w:cs="Roboto"/>
                          <w:b/>
                          <w:bCs/>
                          <w:color w:val="000000"/>
                        </w:rPr>
                        <w:t xml:space="preserve">      </w:t>
                      </w:r>
                      <w:r w:rsidR="009A7B12" w:rsidRPr="004B4AD4">
                        <w:rPr>
                          <w:rFonts w:eastAsia="Roboto" w:cs="Roboto"/>
                          <w:b/>
                          <w:bCs/>
                          <w:color w:val="000000"/>
                        </w:rPr>
                        <w:t xml:space="preserve">  </w:t>
                      </w:r>
                      <w:r>
                        <w:rPr>
                          <w:rFonts w:eastAsia="Roboto" w:cs="Roboto"/>
                          <w:b/>
                          <w:bCs/>
                          <w:color w:val="000000"/>
                        </w:rPr>
                        <w:t>eight</w:t>
                      </w:r>
                    </w:p>
                    <w:p w14:paraId="2EA14C09" w14:textId="77777777" w:rsidR="00BC1507" w:rsidRDefault="00BC1507" w:rsidP="009E75B2">
                      <w:pPr>
                        <w:widowControl w:val="0"/>
                        <w:pBdr>
                          <w:top w:val="nil"/>
                          <w:left w:val="nil"/>
                          <w:bottom w:val="nil"/>
                          <w:right w:val="nil"/>
                          <w:between w:val="nil"/>
                        </w:pBdr>
                        <w:spacing w:after="1800"/>
                        <w:rPr>
                          <w:rFonts w:eastAsia="Roboto" w:cs="Roboto"/>
                        </w:rPr>
                      </w:pPr>
                      <w:r w:rsidRPr="00BC1507">
                        <w:rPr>
                          <w:rFonts w:eastAsia="Roboto" w:cs="Roboto"/>
                        </w:rPr>
                        <w:t xml:space="preserve">Talk about which images show a representation of 6, 7 or 8. </w:t>
                      </w:r>
                    </w:p>
                    <w:p w14:paraId="4F81C658" w14:textId="76225EBF" w:rsidR="00F00D10" w:rsidRDefault="00BC1507" w:rsidP="00F00D10">
                      <w:r w:rsidRPr="00BC1507">
                        <w:rPr>
                          <w:rFonts w:eastAsia="Roboto" w:cs="Roboto"/>
                        </w:rPr>
                        <w:t>Look at how these counters have been arranged on the ten-frames. How many counters are in each ten-frame? How do you know? What are the similarities and differences between them?</w:t>
                      </w:r>
                    </w:p>
                  </w:txbxContent>
                </v:textbox>
              </v:shape>
            </w:pict>
          </mc:Fallback>
        </mc:AlternateContent>
      </w:r>
      <w:r w:rsidR="009F49C7" w:rsidRPr="00F00D10">
        <w:rPr>
          <w:noProof/>
        </w:rPr>
        <mc:AlternateContent>
          <mc:Choice Requires="wps">
            <w:drawing>
              <wp:anchor distT="45720" distB="45720" distL="114300" distR="114300" simplePos="0" relativeHeight="251487744" behindDoc="0" locked="1" layoutInCell="1" allowOverlap="1" wp14:anchorId="3B22528A" wp14:editId="2AFEE2CA">
                <wp:simplePos x="0" y="0"/>
                <wp:positionH relativeFrom="column">
                  <wp:posOffset>2711450</wp:posOffset>
                </wp:positionH>
                <wp:positionV relativeFrom="page">
                  <wp:posOffset>5599430</wp:posOffset>
                </wp:positionV>
                <wp:extent cx="3423285" cy="18421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842135"/>
                        </a:xfrm>
                        <a:prstGeom prst="rect">
                          <a:avLst/>
                        </a:prstGeom>
                        <a:noFill/>
                        <a:ln w="9525">
                          <a:noFill/>
                          <a:miter lim="800000"/>
                          <a:headEnd/>
                          <a:tailEnd/>
                        </a:ln>
                      </wps:spPr>
                      <wps:txbx>
                        <w:txbxContent>
                          <w:p w14:paraId="50682B4B" w14:textId="7FCEAD40" w:rsidR="00F00D10" w:rsidRDefault="009A7B12" w:rsidP="004D6899">
                            <w:pPr>
                              <w:pStyle w:val="Heading3"/>
                              <w:spacing w:before="0" w:after="40"/>
                            </w:pPr>
                            <w:r>
                              <w:t>Challenge Yourself</w:t>
                            </w:r>
                            <w:r w:rsidR="00F00D10">
                              <w:t>:</w:t>
                            </w:r>
                          </w:p>
                          <w:p w14:paraId="2B21FAAE" w14:textId="77777777" w:rsidR="00C262E8" w:rsidRPr="00C262E8" w:rsidRDefault="00C262E8" w:rsidP="00C262E8">
                            <w:pPr>
                              <w:pStyle w:val="Bullets"/>
                              <w:rPr>
                                <w:sz w:val="20"/>
                                <w:szCs w:val="20"/>
                              </w:rPr>
                            </w:pPr>
                            <w:r w:rsidRPr="00C262E8">
                              <w:rPr>
                                <w:sz w:val="20"/>
                                <w:szCs w:val="20"/>
                              </w:rPr>
                              <w:t xml:space="preserve">Find toys or items around the room to place into pairs. Do all the toys have a partner, or are there any odd ones left over that don’t make a pair? Can you make pairs with 7 toys? Predict the answer and then check. </w:t>
                            </w:r>
                          </w:p>
                          <w:p w14:paraId="05259DD1" w14:textId="5E595487" w:rsidR="00F00D10" w:rsidRPr="00873C54" w:rsidRDefault="00C262E8" w:rsidP="00C262E8">
                            <w:pPr>
                              <w:pStyle w:val="Bullets"/>
                              <w:rPr>
                                <w:sz w:val="20"/>
                                <w:szCs w:val="20"/>
                              </w:rPr>
                            </w:pPr>
                            <w:r w:rsidRPr="00C262E8">
                              <w:rPr>
                                <w:sz w:val="20"/>
                                <w:szCs w:val="20"/>
                              </w:rPr>
                              <w:t>Play a game which involves matching pairs of cards together or help</w:t>
                            </w:r>
                            <w:r w:rsidR="002E3FDB">
                              <w:rPr>
                                <w:sz w:val="20"/>
                                <w:szCs w:val="20"/>
                              </w:rPr>
                              <w:t>ing</w:t>
                            </w:r>
                            <w:r w:rsidRPr="00C262E8">
                              <w:rPr>
                                <w:sz w:val="20"/>
                                <w:szCs w:val="20"/>
                              </w:rPr>
                              <w:t xml:space="preserve"> to match socks from the laundry.  </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2528A" id="_x0000_s1064" type="#_x0000_t202" style="position:absolute;margin-left:213.5pt;margin-top:440.9pt;width:269.55pt;height:145.05pt;z-index:25148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" filled="f" stroked="f">
                <v:textbox inset="3mm,2.5mm,3mm,3mm">
                  <w:txbxContent>
                    <w:p w14:paraId="50682B4B" w14:textId="7FCEAD40" w:rsidR="00F00D10" w:rsidRDefault="009A7B12" w:rsidP="004D6899">
                      <w:pPr>
                        <w:pStyle w:val="Heading3"/>
                        <w:spacing w:before="0" w:after="40"/>
                      </w:pPr>
                      <w:r>
                        <w:t>Challenge Yourself</w:t>
                      </w:r>
                      <w:r w:rsidR="00F00D10">
                        <w:t>:</w:t>
                      </w:r>
                    </w:p>
                    <w:p w14:paraId="2B21FAAE" w14:textId="77777777" w:rsidR="00C262E8" w:rsidRPr="00C262E8" w:rsidRDefault="00C262E8" w:rsidP="00C262E8">
                      <w:pPr>
                        <w:pStyle w:val="Bullets"/>
                        <w:rPr>
                          <w:sz w:val="20"/>
                          <w:szCs w:val="20"/>
                        </w:rPr>
                      </w:pPr>
                      <w:r w:rsidRPr="00C262E8">
                        <w:rPr>
                          <w:sz w:val="20"/>
                          <w:szCs w:val="20"/>
                        </w:rPr>
                        <w:t xml:space="preserve">Find toys or items around the room to place into pairs. Do all the toys have a partner, or are there any odd ones left over that don’t make a pair? Can you make pairs with 7 toys? Predict the answer and then check. </w:t>
                      </w:r>
                    </w:p>
                    <w:p w14:paraId="05259DD1" w14:textId="5E595487" w:rsidR="00F00D10" w:rsidRPr="00873C54" w:rsidRDefault="00C262E8" w:rsidP="00C262E8">
                      <w:pPr>
                        <w:pStyle w:val="Bullets"/>
                        <w:rPr>
                          <w:sz w:val="20"/>
                          <w:szCs w:val="20"/>
                        </w:rPr>
                      </w:pPr>
                      <w:r w:rsidRPr="00C262E8">
                        <w:rPr>
                          <w:sz w:val="20"/>
                          <w:szCs w:val="20"/>
                        </w:rPr>
                        <w:t>Play a game which involves matching pairs of cards together or help</w:t>
                      </w:r>
                      <w:r w:rsidR="002E3FDB">
                        <w:rPr>
                          <w:sz w:val="20"/>
                          <w:szCs w:val="20"/>
                        </w:rPr>
                        <w:t>ing</w:t>
                      </w:r>
                      <w:r w:rsidRPr="00C262E8">
                        <w:rPr>
                          <w:sz w:val="20"/>
                          <w:szCs w:val="20"/>
                        </w:rPr>
                        <w:t xml:space="preserve"> to match socks from the laundry.  </w:t>
                      </w: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488768" behindDoc="0" locked="1" layoutInCell="1" allowOverlap="1" wp14:anchorId="616B2033" wp14:editId="0F4F3567">
                <wp:simplePos x="0" y="0"/>
                <wp:positionH relativeFrom="column">
                  <wp:posOffset>-632460</wp:posOffset>
                </wp:positionH>
                <wp:positionV relativeFrom="page">
                  <wp:posOffset>5599430</wp:posOffset>
                </wp:positionV>
                <wp:extent cx="3284855" cy="17329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732915"/>
                        </a:xfrm>
                        <a:prstGeom prst="rect">
                          <a:avLst/>
                        </a:prstGeom>
                        <a:noFill/>
                        <a:ln w="9525">
                          <a:noFill/>
                          <a:miter lim="800000"/>
                          <a:headEnd/>
                          <a:tailEnd/>
                        </a:ln>
                      </wps:spPr>
                      <wps:txbx>
                        <w:txbxContent>
                          <w:p w14:paraId="00256630" w14:textId="5A8306BA" w:rsidR="00F00D10" w:rsidRDefault="009A7B12" w:rsidP="004D6899">
                            <w:pPr>
                              <w:pStyle w:val="Heading3"/>
                              <w:spacing w:before="0" w:after="40"/>
                            </w:pPr>
                            <w:r>
                              <w:t>Challenge Yourself</w:t>
                            </w:r>
                            <w:r w:rsidR="00F00D10">
                              <w:t>:</w:t>
                            </w:r>
                          </w:p>
                          <w:p w14:paraId="55224A8B" w14:textId="77777777" w:rsidR="00C262E8" w:rsidRPr="00C262E8" w:rsidRDefault="00C262E8" w:rsidP="00C262E8">
                            <w:pPr>
                              <w:pStyle w:val="Bullets"/>
                              <w:rPr>
                                <w:sz w:val="20"/>
                                <w:szCs w:val="20"/>
                              </w:rPr>
                            </w:pPr>
                            <w:r w:rsidRPr="00C262E8">
                              <w:rPr>
                                <w:sz w:val="20"/>
                                <w:szCs w:val="20"/>
                              </w:rPr>
                              <w:t xml:space="preserve">Count 7 bricks or beads into a container so that they cannot be seen. Then add one more brick/bead. Can you work out how many there are without counting them all? Take one or two items out of the container. How many are there now? </w:t>
                            </w:r>
                          </w:p>
                          <w:p w14:paraId="54613828" w14:textId="1F92A338" w:rsidR="00F00D10" w:rsidRPr="00873C54" w:rsidRDefault="00C262E8" w:rsidP="00C262E8">
                            <w:pPr>
                              <w:pStyle w:val="Bullets"/>
                              <w:rPr>
                                <w:sz w:val="20"/>
                                <w:szCs w:val="20"/>
                              </w:rPr>
                            </w:pPr>
                            <w:r w:rsidRPr="00C262E8">
                              <w:rPr>
                                <w:sz w:val="20"/>
                                <w:szCs w:val="20"/>
                              </w:rPr>
                              <w:t>How many different ways can you find to make 6, 7 and 8? How will you record this?</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2033" id="_x0000_s1065" type="#_x0000_t202" style="position:absolute;margin-left:-49.8pt;margin-top:440.9pt;width:258.65pt;height:136.45pt;z-index:25148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" filled="f" stroked="f">
                <v:textbox inset="3mm,2.5mm,3mm,3mm">
                  <w:txbxContent>
                    <w:p w14:paraId="00256630" w14:textId="5A8306BA" w:rsidR="00F00D10" w:rsidRDefault="009A7B12" w:rsidP="004D6899">
                      <w:pPr>
                        <w:pStyle w:val="Heading3"/>
                        <w:spacing w:before="0" w:after="40"/>
                      </w:pPr>
                      <w:r>
                        <w:t>Challenge Yourself</w:t>
                      </w:r>
                      <w:r w:rsidR="00F00D10">
                        <w:t>:</w:t>
                      </w:r>
                    </w:p>
                    <w:p w14:paraId="55224A8B" w14:textId="77777777" w:rsidR="00C262E8" w:rsidRPr="00C262E8" w:rsidRDefault="00C262E8" w:rsidP="00C262E8">
                      <w:pPr>
                        <w:pStyle w:val="Bullets"/>
                        <w:rPr>
                          <w:sz w:val="20"/>
                          <w:szCs w:val="20"/>
                        </w:rPr>
                      </w:pPr>
                      <w:r w:rsidRPr="00C262E8">
                        <w:rPr>
                          <w:sz w:val="20"/>
                          <w:szCs w:val="20"/>
                        </w:rPr>
                        <w:t xml:space="preserve">Count 7 bricks or beads into a container so that they cannot be seen. Then add one more brick/bead. Can you work out how many there are without counting them all? Take one or two items out of the container. How many are there now? </w:t>
                      </w:r>
                    </w:p>
                    <w:p w14:paraId="54613828" w14:textId="1F92A338" w:rsidR="00F00D10" w:rsidRPr="00873C54" w:rsidRDefault="00C262E8" w:rsidP="00C262E8">
                      <w:pPr>
                        <w:pStyle w:val="Bullets"/>
                        <w:rPr>
                          <w:sz w:val="20"/>
                          <w:szCs w:val="20"/>
                        </w:rPr>
                      </w:pPr>
                      <w:r w:rsidRPr="00C262E8">
                        <w:rPr>
                          <w:sz w:val="20"/>
                          <w:szCs w:val="20"/>
                        </w:rPr>
                        <w:t>How many different ways can you find to make 6, 7 and 8? How will you record this?</w:t>
                      </w:r>
                    </w:p>
                  </w:txbxContent>
                </v:textbox>
                <w10:wrap anchory="page"/>
                <w10:anchorlock/>
              </v:shape>
            </w:pict>
          </mc:Fallback>
        </mc:AlternateContent>
      </w:r>
    </w:p>
    <w:p w14:paraId="5728DC83" w14:textId="49217E16" w:rsidR="00067D68" w:rsidRPr="00EB727B" w:rsidRDefault="00940AEB" w:rsidP="00EB727B">
      <w:r w:rsidRPr="00F00D10">
        <w:rPr>
          <w:noProof/>
        </w:rPr>
        <w:lastRenderedPageBreak/>
        <mc:AlternateContent>
          <mc:Choice Requires="wps">
            <w:drawing>
              <wp:anchor distT="45720" distB="45720" distL="114300" distR="114300" simplePos="0" relativeHeight="251773440" behindDoc="0" locked="0" layoutInCell="1" allowOverlap="1" wp14:anchorId="1613DDE8" wp14:editId="6CC077F9">
                <wp:simplePos x="0" y="0"/>
                <wp:positionH relativeFrom="column">
                  <wp:posOffset>4483399</wp:posOffset>
                </wp:positionH>
                <wp:positionV relativeFrom="paragraph">
                  <wp:posOffset>258745</wp:posOffset>
                </wp:positionV>
                <wp:extent cx="5104263" cy="534797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263" cy="5347970"/>
                        </a:xfrm>
                        <a:prstGeom prst="rect">
                          <a:avLst/>
                        </a:prstGeom>
                        <a:noFill/>
                        <a:ln w="9525">
                          <a:noFill/>
                          <a:miter lim="800000"/>
                          <a:headEnd/>
                          <a:tailEnd/>
                        </a:ln>
                      </wps:spPr>
                      <wps:txbx>
                        <w:txbxContent>
                          <w:p w14:paraId="23708589" w14:textId="21AD89D9" w:rsidR="00940AEB" w:rsidRPr="00BC1507" w:rsidRDefault="00BC1507" w:rsidP="00940AEB">
                            <w:pPr>
                              <w:pStyle w:val="Heading2"/>
                              <w:spacing w:before="0" w:after="80"/>
                              <w:rPr>
                                <w:color w:val="009640"/>
                              </w:rPr>
                            </w:pPr>
                            <w:r w:rsidRPr="00BC1507">
                              <w:rPr>
                                <w:color w:val="009640"/>
                              </w:rPr>
                              <w:t>Time</w:t>
                            </w:r>
                          </w:p>
                          <w:p w14:paraId="2EBFAC51" w14:textId="59D1CD21" w:rsidR="00940AEB" w:rsidRPr="00CE741C" w:rsidRDefault="00940AEB" w:rsidP="00CE741C">
                            <w:pPr>
                              <w:widowControl w:val="0"/>
                              <w:pBdr>
                                <w:top w:val="nil"/>
                                <w:left w:val="nil"/>
                                <w:bottom w:val="nil"/>
                                <w:right w:val="nil"/>
                                <w:between w:val="nil"/>
                              </w:pBdr>
                              <w:spacing w:after="100" w:line="240" w:lineRule="auto"/>
                              <w:rPr>
                                <w:rFonts w:eastAsia="Roboto" w:cs="Roboto"/>
                                <w:b/>
                                <w:bCs/>
                              </w:rPr>
                            </w:pPr>
                            <w:r w:rsidRPr="00940AEB">
                              <w:rPr>
                                <w:rFonts w:eastAsia="Roboto" w:cs="Roboto"/>
                                <w:b/>
                                <w:bCs/>
                              </w:rPr>
                              <w:t xml:space="preserve">   </w:t>
                            </w:r>
                            <w:r w:rsidR="006E28CA">
                              <w:rPr>
                                <w:rFonts w:eastAsia="Roboto" w:cs="Roboto"/>
                                <w:b/>
                                <w:bCs/>
                              </w:rPr>
                              <w:t xml:space="preserve">   </w:t>
                            </w:r>
                            <w:r w:rsidRPr="00940AEB">
                              <w:rPr>
                                <w:rFonts w:eastAsia="Roboto" w:cs="Roboto"/>
                                <w:b/>
                                <w:bCs/>
                              </w:rPr>
                              <w:t xml:space="preserve"> </w:t>
                            </w:r>
                            <w:r w:rsidR="006810BB">
                              <w:rPr>
                                <w:rFonts w:eastAsia="Roboto" w:cs="Roboto"/>
                                <w:b/>
                                <w:bCs/>
                              </w:rPr>
                              <w:t>now</w:t>
                            </w:r>
                            <w:r w:rsidRPr="00940AEB">
                              <w:rPr>
                                <w:rFonts w:eastAsia="Roboto" w:cs="Roboto"/>
                                <w:b/>
                                <w:bCs/>
                              </w:rPr>
                              <w:t xml:space="preserve">     </w:t>
                            </w:r>
                            <w:r w:rsidR="006E28CA">
                              <w:rPr>
                                <w:rFonts w:eastAsia="Roboto" w:cs="Roboto"/>
                                <w:b/>
                                <w:bCs/>
                              </w:rPr>
                              <w:t xml:space="preserve">     </w:t>
                            </w:r>
                            <w:r w:rsidR="006810BB">
                              <w:rPr>
                                <w:rFonts w:eastAsia="Roboto" w:cs="Roboto"/>
                                <w:b/>
                                <w:bCs/>
                              </w:rPr>
                              <w:t xml:space="preserve">before         </w:t>
                            </w:r>
                            <w:r w:rsidRPr="00940AEB">
                              <w:rPr>
                                <w:rFonts w:eastAsia="Roboto" w:cs="Roboto"/>
                                <w:b/>
                                <w:bCs/>
                              </w:rPr>
                              <w:t xml:space="preserve"> </w:t>
                            </w:r>
                            <w:r w:rsidR="006810BB">
                              <w:rPr>
                                <w:rFonts w:eastAsia="Roboto" w:cs="Roboto"/>
                                <w:b/>
                                <w:bCs/>
                              </w:rPr>
                              <w:t>later</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E28CA">
                              <w:rPr>
                                <w:rFonts w:eastAsia="Roboto" w:cs="Roboto"/>
                                <w:b/>
                                <w:bCs/>
                              </w:rPr>
                              <w:t xml:space="preserve"> </w:t>
                            </w:r>
                            <w:r w:rsidRPr="00940AEB">
                              <w:rPr>
                                <w:rFonts w:eastAsia="Roboto" w:cs="Roboto"/>
                                <w:b/>
                                <w:bCs/>
                              </w:rPr>
                              <w:t xml:space="preserve"> </w:t>
                            </w:r>
                            <w:r w:rsidR="006810BB">
                              <w:rPr>
                                <w:rFonts w:eastAsia="Roboto" w:cs="Roboto"/>
                                <w:b/>
                                <w:bCs/>
                              </w:rPr>
                              <w:t xml:space="preserve">soon         </w:t>
                            </w:r>
                            <w:r w:rsidRPr="00940AEB">
                              <w:rPr>
                                <w:rFonts w:eastAsia="Roboto" w:cs="Roboto"/>
                                <w:b/>
                                <w:bCs/>
                              </w:rPr>
                              <w:t xml:space="preserve"> </w:t>
                            </w:r>
                            <w:r w:rsidR="006810BB">
                              <w:rPr>
                                <w:rFonts w:eastAsia="Roboto" w:cs="Roboto"/>
                                <w:b/>
                                <w:bCs/>
                              </w:rPr>
                              <w:t>after</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E28CA">
                              <w:rPr>
                                <w:rFonts w:eastAsia="Roboto" w:cs="Roboto"/>
                                <w:b/>
                                <w:bCs/>
                              </w:rPr>
                              <w:t xml:space="preserve"> </w:t>
                            </w:r>
                            <w:r w:rsidR="006810BB">
                              <w:rPr>
                                <w:rFonts w:eastAsia="Roboto" w:cs="Roboto"/>
                                <w:b/>
                                <w:bCs/>
                              </w:rPr>
                              <w:t>then</w:t>
                            </w:r>
                            <w:r w:rsidRPr="00940AEB">
                              <w:rPr>
                                <w:rFonts w:eastAsia="Roboto" w:cs="Roboto"/>
                                <w:b/>
                                <w:bCs/>
                              </w:rPr>
                              <w:t xml:space="preserve">    </w:t>
                            </w:r>
                            <w:r w:rsidR="006E28CA">
                              <w:rPr>
                                <w:rFonts w:eastAsia="Roboto" w:cs="Roboto"/>
                                <w:b/>
                                <w:bCs/>
                              </w:rPr>
                              <w:t xml:space="preserve"> </w:t>
                            </w:r>
                            <w:r w:rsidR="006810BB">
                              <w:rPr>
                                <w:rFonts w:eastAsia="Roboto" w:cs="Roboto"/>
                                <w:b/>
                                <w:bCs/>
                              </w:rPr>
                              <w:t xml:space="preserve">    next</w:t>
                            </w:r>
                          </w:p>
                          <w:p w14:paraId="119ECF0E" w14:textId="77777777" w:rsidR="006810BB" w:rsidRDefault="006810BB" w:rsidP="00697D94">
                            <w:pPr>
                              <w:widowControl w:val="0"/>
                              <w:pBdr>
                                <w:top w:val="nil"/>
                                <w:left w:val="nil"/>
                                <w:bottom w:val="nil"/>
                                <w:right w:val="nil"/>
                                <w:between w:val="nil"/>
                              </w:pBdr>
                              <w:spacing w:after="1260" w:line="240" w:lineRule="auto"/>
                              <w:rPr>
                                <w:rFonts w:eastAsia="Roboto" w:cs="Roboto"/>
                                <w:color w:val="FF0000"/>
                              </w:rPr>
                            </w:pPr>
                            <w:r>
                              <w:rPr>
                                <w:rFonts w:eastAsia="Roboto" w:cs="Roboto"/>
                              </w:rPr>
                              <w:t xml:space="preserve">Talk about and describe the order of these events in your daily routine. </w:t>
                            </w:r>
                          </w:p>
                          <w:p w14:paraId="4BD2E157" w14:textId="357536BE" w:rsidR="006810BB" w:rsidRDefault="000E50C9" w:rsidP="00940AEB">
                            <w:pPr>
                              <w:widowControl w:val="0"/>
                              <w:pBdr>
                                <w:top w:val="nil"/>
                                <w:left w:val="nil"/>
                                <w:bottom w:val="nil"/>
                                <w:right w:val="nil"/>
                                <w:between w:val="nil"/>
                              </w:pBdr>
                              <w:spacing w:after="80" w:line="240" w:lineRule="auto"/>
                              <w:rPr>
                                <w:rFonts w:eastAsia="Roboto" w:cs="Roboto"/>
                                <w:b/>
                                <w:bCs/>
                                <w:color w:val="000000"/>
                              </w:rPr>
                            </w:pPr>
                            <w:r>
                              <w:rPr>
                                <w:rFonts w:eastAsia="Roboto" w:cs="Roboto"/>
                                <w:b/>
                                <w:bCs/>
                                <w:color w:val="000000"/>
                              </w:rPr>
                              <w:t xml:space="preserve">                                 </w:t>
                            </w:r>
                            <w:r w:rsidR="006810BB">
                              <w:rPr>
                                <w:rFonts w:eastAsia="Roboto" w:cs="Roboto"/>
                                <w:b/>
                                <w:bCs/>
                                <w:color w:val="000000"/>
                              </w:rPr>
                              <w:t>yesterday</w:t>
                            </w:r>
                            <w:r w:rsidR="00940AEB" w:rsidRPr="00940AEB">
                              <w:rPr>
                                <w:rFonts w:eastAsia="Roboto" w:cs="Roboto"/>
                                <w:b/>
                                <w:bCs/>
                                <w:color w:val="000000"/>
                              </w:rPr>
                              <w:t xml:space="preserve">        </w:t>
                            </w:r>
                            <w:r w:rsidR="006810BB">
                              <w:rPr>
                                <w:rFonts w:eastAsia="Roboto" w:cs="Roboto"/>
                                <w:b/>
                                <w:bCs/>
                                <w:color w:val="000000"/>
                              </w:rPr>
                              <w:t>today</w:t>
                            </w:r>
                            <w:r w:rsidR="00940AEB" w:rsidRPr="00940AEB">
                              <w:rPr>
                                <w:rFonts w:eastAsia="Roboto" w:cs="Roboto"/>
                                <w:b/>
                                <w:bCs/>
                                <w:color w:val="000000"/>
                              </w:rPr>
                              <w:t xml:space="preserve">      </w:t>
                            </w:r>
                            <w:r w:rsidR="006810BB">
                              <w:rPr>
                                <w:rFonts w:eastAsia="Roboto" w:cs="Roboto"/>
                                <w:b/>
                                <w:bCs/>
                                <w:color w:val="000000"/>
                              </w:rPr>
                              <w:t>tomorrow</w:t>
                            </w:r>
                            <w:r w:rsidR="00940AEB" w:rsidRPr="00940AEB">
                              <w:rPr>
                                <w:rFonts w:eastAsia="Roboto" w:cs="Roboto"/>
                                <w:b/>
                                <w:bCs/>
                                <w:color w:val="000000"/>
                              </w:rPr>
                              <w:t xml:space="preserve">     </w:t>
                            </w:r>
                          </w:p>
                          <w:p w14:paraId="0505C145" w14:textId="5128175D" w:rsidR="006810BB" w:rsidRDefault="000E50C9" w:rsidP="00697D94">
                            <w:pPr>
                              <w:widowControl w:val="0"/>
                              <w:pBdr>
                                <w:top w:val="nil"/>
                                <w:left w:val="nil"/>
                                <w:bottom w:val="nil"/>
                                <w:right w:val="nil"/>
                                <w:between w:val="nil"/>
                              </w:pBdr>
                              <w:spacing w:after="240" w:line="240" w:lineRule="auto"/>
                              <w:rPr>
                                <w:rFonts w:eastAsia="Roboto" w:cs="Roboto"/>
                                <w:b/>
                                <w:bCs/>
                                <w:color w:val="000000"/>
                              </w:rPr>
                            </w:pPr>
                            <w:r>
                              <w:rPr>
                                <w:rFonts w:eastAsia="Roboto" w:cs="Roboto"/>
                                <w:b/>
                                <w:bCs/>
                                <w:color w:val="000000"/>
                              </w:rPr>
                              <w:t xml:space="preserve">  </w:t>
                            </w:r>
                            <w:r w:rsidR="006810BB" w:rsidRPr="006810BB">
                              <w:rPr>
                                <w:rFonts w:eastAsia="Roboto" w:cs="Roboto"/>
                                <w:b/>
                                <w:bCs/>
                                <w:color w:val="000000"/>
                              </w:rPr>
                              <w:t>Monday</w:t>
                            </w:r>
                            <w:r>
                              <w:rPr>
                                <w:rFonts w:eastAsia="Roboto" w:cs="Roboto"/>
                                <w:b/>
                                <w:bCs/>
                                <w:color w:val="000000"/>
                              </w:rPr>
                              <w:t xml:space="preserve"> </w:t>
                            </w:r>
                            <w:r w:rsidR="006810BB" w:rsidRPr="006810BB">
                              <w:rPr>
                                <w:rFonts w:eastAsia="Roboto" w:cs="Roboto"/>
                                <w:b/>
                                <w:bCs/>
                                <w:color w:val="000000"/>
                              </w:rPr>
                              <w:t xml:space="preserve">   Tuesday    Wednesday    Thursday    Friday    Saturday    Sunday</w:t>
                            </w:r>
                          </w:p>
                          <w:p w14:paraId="74FF479D" w14:textId="73B88135" w:rsidR="00940AEB" w:rsidRDefault="006810BB" w:rsidP="00697D94">
                            <w:pPr>
                              <w:widowControl w:val="0"/>
                              <w:pBdr>
                                <w:top w:val="nil"/>
                                <w:left w:val="nil"/>
                                <w:bottom w:val="nil"/>
                                <w:right w:val="nil"/>
                                <w:between w:val="nil"/>
                              </w:pBdr>
                              <w:spacing w:after="320" w:line="240" w:lineRule="auto"/>
                              <w:rPr>
                                <w:rFonts w:eastAsia="Roboto" w:cs="Roboto"/>
                              </w:rPr>
                            </w:pPr>
                            <w:r w:rsidRPr="006810BB">
                              <w:rPr>
                                <w:rFonts w:eastAsia="Roboto" w:cs="Roboto"/>
                                <w:color w:val="000000"/>
                              </w:rPr>
                              <w:t xml:space="preserve">Talk about some regular events that </w:t>
                            </w:r>
                            <w:r w:rsidR="00CE741C">
                              <w:rPr>
                                <w:rFonts w:eastAsia="Roboto" w:cs="Roboto"/>
                                <w:color w:val="000000"/>
                              </w:rPr>
                              <w:br/>
                            </w:r>
                            <w:r w:rsidRPr="006810BB">
                              <w:rPr>
                                <w:rFonts w:eastAsia="Roboto" w:cs="Roboto"/>
                                <w:color w:val="000000"/>
                              </w:rPr>
                              <w:t xml:space="preserve">happen on certain days of the week. </w:t>
                            </w:r>
                          </w:p>
                          <w:p w14:paraId="56E95A09" w14:textId="694E098E" w:rsidR="006810BB" w:rsidRDefault="006810BB" w:rsidP="00870D47">
                            <w:pPr>
                              <w:widowControl w:val="0"/>
                              <w:pBdr>
                                <w:top w:val="nil"/>
                                <w:left w:val="nil"/>
                                <w:bottom w:val="nil"/>
                                <w:right w:val="nil"/>
                                <w:between w:val="nil"/>
                              </w:pBdr>
                              <w:spacing w:after="1100" w:line="240" w:lineRule="auto"/>
                              <w:rPr>
                                <w:rFonts w:eastAsia="Roboto" w:cs="Roboto"/>
                              </w:rPr>
                            </w:pPr>
                            <w:r>
                              <w:rPr>
                                <w:rFonts w:eastAsia="Roboto" w:cs="Roboto"/>
                              </w:rPr>
                              <w:t>Some things take a long time and some things take a short time. Compare the time it takes for these events to happen. Which takes the longest and which takes the shortest amount of time?</w:t>
                            </w:r>
                          </w:p>
                          <w:p w14:paraId="22C474FE" w14:textId="36643749" w:rsidR="006810BB" w:rsidRDefault="006810BB" w:rsidP="00870D47">
                            <w:pPr>
                              <w:widowControl w:val="0"/>
                              <w:pBdr>
                                <w:top w:val="nil"/>
                                <w:left w:val="nil"/>
                                <w:bottom w:val="nil"/>
                                <w:right w:val="nil"/>
                                <w:between w:val="nil"/>
                              </w:pBdr>
                              <w:spacing w:after="1000" w:line="240" w:lineRule="auto"/>
                              <w:rPr>
                                <w:rFonts w:eastAsia="Roboto" w:cs="Roboto"/>
                              </w:rPr>
                            </w:pPr>
                            <w:r>
                              <w:rPr>
                                <w:rFonts w:eastAsia="Roboto" w:cs="Roboto"/>
                              </w:rPr>
                              <w:t xml:space="preserve">Time can be measured in lots of different ways and there are lots of different periods of time. Set a timer and see how many of each task you can do in one minute. </w:t>
                            </w:r>
                          </w:p>
                          <w:p w14:paraId="71D17063" w14:textId="2D6EA3E8" w:rsidR="006810BB" w:rsidRDefault="000E50C9" w:rsidP="006810BB">
                            <w:pPr>
                              <w:widowControl w:val="0"/>
                              <w:pBdr>
                                <w:top w:val="nil"/>
                                <w:left w:val="nil"/>
                                <w:bottom w:val="nil"/>
                                <w:right w:val="nil"/>
                                <w:between w:val="nil"/>
                              </w:pBdr>
                              <w:spacing w:line="240" w:lineRule="auto"/>
                              <w:rPr>
                                <w:rFonts w:eastAsia="Roboto" w:cs="Roboto"/>
                              </w:rPr>
                            </w:pPr>
                            <w:r>
                              <w:rPr>
                                <w:rFonts w:eastAsia="Roboto" w:cs="Roboto"/>
                                <w:b/>
                                <w:bCs/>
                                <w:color w:val="000000"/>
                              </w:rPr>
                              <w:t xml:space="preserve">               </w:t>
                            </w:r>
                            <w:r w:rsidR="006810BB">
                              <w:rPr>
                                <w:rFonts w:eastAsia="Roboto" w:cs="Roboto"/>
                                <w:b/>
                                <w:bCs/>
                                <w:color w:val="000000"/>
                              </w:rPr>
                              <w:t>star jumps</w:t>
                            </w:r>
                            <w:r w:rsidR="006810BB" w:rsidRPr="006810BB">
                              <w:rPr>
                                <w:rFonts w:eastAsia="Roboto" w:cs="Roboto"/>
                                <w:b/>
                                <w:bCs/>
                                <w:color w:val="000000"/>
                              </w:rPr>
                              <w:t xml:space="preserve">   </w:t>
                            </w:r>
                            <w:r w:rsidR="006810BB">
                              <w:rPr>
                                <w:rFonts w:eastAsia="Roboto" w:cs="Roboto"/>
                                <w:b/>
                                <w:bCs/>
                                <w:color w:val="000000"/>
                              </w:rPr>
                              <w:t xml:space="preserve">    </w:t>
                            </w:r>
                            <w:r>
                              <w:rPr>
                                <w:rFonts w:eastAsia="Roboto" w:cs="Roboto"/>
                                <w:b/>
                                <w:bCs/>
                                <w:color w:val="000000"/>
                              </w:rPr>
                              <w:t xml:space="preserve"> </w:t>
                            </w:r>
                            <w:r w:rsidR="006810BB" w:rsidRPr="006810BB">
                              <w:rPr>
                                <w:rFonts w:eastAsia="Roboto" w:cs="Roboto"/>
                                <w:b/>
                                <w:bCs/>
                                <w:color w:val="000000"/>
                              </w:rPr>
                              <w:t xml:space="preserve">drawing </w:t>
                            </w:r>
                            <w:proofErr w:type="spellStart"/>
                            <w:r w:rsidR="006810BB" w:rsidRPr="006810BB">
                              <w:rPr>
                                <w:rFonts w:eastAsia="Roboto" w:cs="Roboto"/>
                                <w:b/>
                                <w:bCs/>
                                <w:color w:val="000000"/>
                              </w:rPr>
                              <w:t>self portraits</w:t>
                            </w:r>
                            <w:proofErr w:type="spellEnd"/>
                            <w:r w:rsidR="006810BB" w:rsidRPr="006810BB">
                              <w:rPr>
                                <w:rFonts w:eastAsia="Roboto" w:cs="Roboto"/>
                                <w:b/>
                                <w:bCs/>
                                <w:color w:val="000000"/>
                              </w:rPr>
                              <w:t xml:space="preserve"> </w:t>
                            </w:r>
                            <w:r w:rsidR="006810BB">
                              <w:rPr>
                                <w:rFonts w:eastAsia="Roboto" w:cs="Roboto"/>
                                <w:b/>
                                <w:bCs/>
                                <w:color w:val="000000"/>
                              </w:rPr>
                              <w:t xml:space="preserve">       </w:t>
                            </w:r>
                            <w:r w:rsidR="006810BB" w:rsidRPr="006810BB">
                              <w:rPr>
                                <w:rFonts w:eastAsia="Roboto" w:cs="Roboto"/>
                                <w:b/>
                                <w:bCs/>
                                <w:color w:val="000000"/>
                              </w:rPr>
                              <w:t xml:space="preserve">build a tower of 10 bricks    </w:t>
                            </w:r>
                          </w:p>
                          <w:p w14:paraId="2C78EB5D" w14:textId="23BE4EFF" w:rsidR="00940AEB" w:rsidRPr="00940AEB" w:rsidRDefault="00940AEB" w:rsidP="006810BB">
                            <w:pPr>
                              <w:widowControl w:val="0"/>
                              <w:pBdr>
                                <w:top w:val="nil"/>
                                <w:left w:val="nil"/>
                                <w:bottom w:val="nil"/>
                                <w:right w:val="nil"/>
                                <w:between w:val="nil"/>
                              </w:pBdr>
                              <w:rPr>
                                <w:rFonts w:eastAsia="Roboto" w:cs="Roboto"/>
                              </w:rPr>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3DDE8" id="_x0000_s1066" type="#_x0000_t202" style="position:absolute;margin-left:353pt;margin-top:20.35pt;width:401.9pt;height:421.1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" filled="f" stroked="f">
                <v:textbox inset="4mm,3mm,4mm,4mm">
                  <w:txbxContent>
                    <w:p w14:paraId="23708589" w14:textId="21AD89D9" w:rsidR="00940AEB" w:rsidRPr="00BC1507" w:rsidRDefault="00BC1507" w:rsidP="00940AEB">
                      <w:pPr>
                        <w:pStyle w:val="Heading2"/>
                        <w:spacing w:before="0" w:after="80"/>
                        <w:rPr>
                          <w:color w:val="009640"/>
                        </w:rPr>
                      </w:pPr>
                      <w:r w:rsidRPr="00BC1507">
                        <w:rPr>
                          <w:color w:val="009640"/>
                        </w:rPr>
                        <w:t>Time</w:t>
                      </w:r>
                    </w:p>
                    <w:p w14:paraId="2EBFAC51" w14:textId="59D1CD21" w:rsidR="00940AEB" w:rsidRPr="00CE741C" w:rsidRDefault="00940AEB" w:rsidP="00CE741C">
                      <w:pPr>
                        <w:widowControl w:val="0"/>
                        <w:pBdr>
                          <w:top w:val="nil"/>
                          <w:left w:val="nil"/>
                          <w:bottom w:val="nil"/>
                          <w:right w:val="nil"/>
                          <w:between w:val="nil"/>
                        </w:pBdr>
                        <w:spacing w:after="100" w:line="240" w:lineRule="auto"/>
                        <w:rPr>
                          <w:rFonts w:eastAsia="Roboto" w:cs="Roboto"/>
                          <w:b/>
                          <w:bCs/>
                        </w:rPr>
                      </w:pPr>
                      <w:r w:rsidRPr="00940AEB">
                        <w:rPr>
                          <w:rFonts w:eastAsia="Roboto" w:cs="Roboto"/>
                          <w:b/>
                          <w:bCs/>
                        </w:rPr>
                        <w:t xml:space="preserve">   </w:t>
                      </w:r>
                      <w:r w:rsidR="006E28CA">
                        <w:rPr>
                          <w:rFonts w:eastAsia="Roboto" w:cs="Roboto"/>
                          <w:b/>
                          <w:bCs/>
                        </w:rPr>
                        <w:t xml:space="preserve">   </w:t>
                      </w:r>
                      <w:r w:rsidRPr="00940AEB">
                        <w:rPr>
                          <w:rFonts w:eastAsia="Roboto" w:cs="Roboto"/>
                          <w:b/>
                          <w:bCs/>
                        </w:rPr>
                        <w:t xml:space="preserve"> </w:t>
                      </w:r>
                      <w:r w:rsidR="006810BB">
                        <w:rPr>
                          <w:rFonts w:eastAsia="Roboto" w:cs="Roboto"/>
                          <w:b/>
                          <w:bCs/>
                        </w:rPr>
                        <w:t>now</w:t>
                      </w:r>
                      <w:r w:rsidRPr="00940AEB">
                        <w:rPr>
                          <w:rFonts w:eastAsia="Roboto" w:cs="Roboto"/>
                          <w:b/>
                          <w:bCs/>
                        </w:rPr>
                        <w:t xml:space="preserve">     </w:t>
                      </w:r>
                      <w:r w:rsidR="006E28CA">
                        <w:rPr>
                          <w:rFonts w:eastAsia="Roboto" w:cs="Roboto"/>
                          <w:b/>
                          <w:bCs/>
                        </w:rPr>
                        <w:t xml:space="preserve">     </w:t>
                      </w:r>
                      <w:r w:rsidR="006810BB">
                        <w:rPr>
                          <w:rFonts w:eastAsia="Roboto" w:cs="Roboto"/>
                          <w:b/>
                          <w:bCs/>
                        </w:rPr>
                        <w:t xml:space="preserve">before         </w:t>
                      </w:r>
                      <w:r w:rsidRPr="00940AEB">
                        <w:rPr>
                          <w:rFonts w:eastAsia="Roboto" w:cs="Roboto"/>
                          <w:b/>
                          <w:bCs/>
                        </w:rPr>
                        <w:t xml:space="preserve"> </w:t>
                      </w:r>
                      <w:r w:rsidR="006810BB">
                        <w:rPr>
                          <w:rFonts w:eastAsia="Roboto" w:cs="Roboto"/>
                          <w:b/>
                          <w:bCs/>
                        </w:rPr>
                        <w:t>later</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E28CA">
                        <w:rPr>
                          <w:rFonts w:eastAsia="Roboto" w:cs="Roboto"/>
                          <w:b/>
                          <w:bCs/>
                        </w:rPr>
                        <w:t xml:space="preserve"> </w:t>
                      </w:r>
                      <w:r w:rsidRPr="00940AEB">
                        <w:rPr>
                          <w:rFonts w:eastAsia="Roboto" w:cs="Roboto"/>
                          <w:b/>
                          <w:bCs/>
                        </w:rPr>
                        <w:t xml:space="preserve"> </w:t>
                      </w:r>
                      <w:r w:rsidR="006810BB">
                        <w:rPr>
                          <w:rFonts w:eastAsia="Roboto" w:cs="Roboto"/>
                          <w:b/>
                          <w:bCs/>
                        </w:rPr>
                        <w:t xml:space="preserve">soon         </w:t>
                      </w:r>
                      <w:r w:rsidRPr="00940AEB">
                        <w:rPr>
                          <w:rFonts w:eastAsia="Roboto" w:cs="Roboto"/>
                          <w:b/>
                          <w:bCs/>
                        </w:rPr>
                        <w:t xml:space="preserve"> </w:t>
                      </w:r>
                      <w:r w:rsidR="006810BB">
                        <w:rPr>
                          <w:rFonts w:eastAsia="Roboto" w:cs="Roboto"/>
                          <w:b/>
                          <w:bCs/>
                        </w:rPr>
                        <w:t>after</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E28CA">
                        <w:rPr>
                          <w:rFonts w:eastAsia="Roboto" w:cs="Roboto"/>
                          <w:b/>
                          <w:bCs/>
                        </w:rPr>
                        <w:t xml:space="preserve"> </w:t>
                      </w:r>
                      <w:r w:rsidR="006810BB">
                        <w:rPr>
                          <w:rFonts w:eastAsia="Roboto" w:cs="Roboto"/>
                          <w:b/>
                          <w:bCs/>
                        </w:rPr>
                        <w:t>then</w:t>
                      </w:r>
                      <w:r w:rsidRPr="00940AEB">
                        <w:rPr>
                          <w:rFonts w:eastAsia="Roboto" w:cs="Roboto"/>
                          <w:b/>
                          <w:bCs/>
                        </w:rPr>
                        <w:t xml:space="preserve">    </w:t>
                      </w:r>
                      <w:r w:rsidR="006E28CA">
                        <w:rPr>
                          <w:rFonts w:eastAsia="Roboto" w:cs="Roboto"/>
                          <w:b/>
                          <w:bCs/>
                        </w:rPr>
                        <w:t xml:space="preserve"> </w:t>
                      </w:r>
                      <w:r w:rsidR="006810BB">
                        <w:rPr>
                          <w:rFonts w:eastAsia="Roboto" w:cs="Roboto"/>
                          <w:b/>
                          <w:bCs/>
                        </w:rPr>
                        <w:t xml:space="preserve">    next</w:t>
                      </w:r>
                    </w:p>
                    <w:p w14:paraId="119ECF0E" w14:textId="77777777" w:rsidR="006810BB" w:rsidRDefault="006810BB" w:rsidP="00697D94">
                      <w:pPr>
                        <w:widowControl w:val="0"/>
                        <w:pBdr>
                          <w:top w:val="nil"/>
                          <w:left w:val="nil"/>
                          <w:bottom w:val="nil"/>
                          <w:right w:val="nil"/>
                          <w:between w:val="nil"/>
                        </w:pBdr>
                        <w:spacing w:after="1260" w:line="240" w:lineRule="auto"/>
                        <w:rPr>
                          <w:rFonts w:eastAsia="Roboto" w:cs="Roboto"/>
                          <w:color w:val="FF0000"/>
                        </w:rPr>
                      </w:pPr>
                      <w:r>
                        <w:rPr>
                          <w:rFonts w:eastAsia="Roboto" w:cs="Roboto"/>
                        </w:rPr>
                        <w:t xml:space="preserve">Talk about and describe the order of these events in your daily routine. </w:t>
                      </w:r>
                    </w:p>
                    <w:p w14:paraId="4BD2E157" w14:textId="357536BE" w:rsidR="006810BB" w:rsidRDefault="000E50C9" w:rsidP="00940AEB">
                      <w:pPr>
                        <w:widowControl w:val="0"/>
                        <w:pBdr>
                          <w:top w:val="nil"/>
                          <w:left w:val="nil"/>
                          <w:bottom w:val="nil"/>
                          <w:right w:val="nil"/>
                          <w:between w:val="nil"/>
                        </w:pBdr>
                        <w:spacing w:after="80" w:line="240" w:lineRule="auto"/>
                        <w:rPr>
                          <w:rFonts w:eastAsia="Roboto" w:cs="Roboto"/>
                          <w:b/>
                          <w:bCs/>
                          <w:color w:val="000000"/>
                        </w:rPr>
                      </w:pPr>
                      <w:r>
                        <w:rPr>
                          <w:rFonts w:eastAsia="Roboto" w:cs="Roboto"/>
                          <w:b/>
                          <w:bCs/>
                          <w:color w:val="000000"/>
                        </w:rPr>
                        <w:t xml:space="preserve">                                 </w:t>
                      </w:r>
                      <w:r w:rsidR="006810BB">
                        <w:rPr>
                          <w:rFonts w:eastAsia="Roboto" w:cs="Roboto"/>
                          <w:b/>
                          <w:bCs/>
                          <w:color w:val="000000"/>
                        </w:rPr>
                        <w:t>yesterday</w:t>
                      </w:r>
                      <w:r w:rsidR="00940AEB" w:rsidRPr="00940AEB">
                        <w:rPr>
                          <w:rFonts w:eastAsia="Roboto" w:cs="Roboto"/>
                          <w:b/>
                          <w:bCs/>
                          <w:color w:val="000000"/>
                        </w:rPr>
                        <w:t xml:space="preserve">        </w:t>
                      </w:r>
                      <w:r w:rsidR="006810BB">
                        <w:rPr>
                          <w:rFonts w:eastAsia="Roboto" w:cs="Roboto"/>
                          <w:b/>
                          <w:bCs/>
                          <w:color w:val="000000"/>
                        </w:rPr>
                        <w:t>today</w:t>
                      </w:r>
                      <w:r w:rsidR="00940AEB" w:rsidRPr="00940AEB">
                        <w:rPr>
                          <w:rFonts w:eastAsia="Roboto" w:cs="Roboto"/>
                          <w:b/>
                          <w:bCs/>
                          <w:color w:val="000000"/>
                        </w:rPr>
                        <w:t xml:space="preserve">      </w:t>
                      </w:r>
                      <w:r w:rsidR="006810BB">
                        <w:rPr>
                          <w:rFonts w:eastAsia="Roboto" w:cs="Roboto"/>
                          <w:b/>
                          <w:bCs/>
                          <w:color w:val="000000"/>
                        </w:rPr>
                        <w:t>tomorrow</w:t>
                      </w:r>
                      <w:r w:rsidR="00940AEB" w:rsidRPr="00940AEB">
                        <w:rPr>
                          <w:rFonts w:eastAsia="Roboto" w:cs="Roboto"/>
                          <w:b/>
                          <w:bCs/>
                          <w:color w:val="000000"/>
                        </w:rPr>
                        <w:t xml:space="preserve">     </w:t>
                      </w:r>
                    </w:p>
                    <w:p w14:paraId="0505C145" w14:textId="5128175D" w:rsidR="006810BB" w:rsidRDefault="000E50C9" w:rsidP="00697D94">
                      <w:pPr>
                        <w:widowControl w:val="0"/>
                        <w:pBdr>
                          <w:top w:val="nil"/>
                          <w:left w:val="nil"/>
                          <w:bottom w:val="nil"/>
                          <w:right w:val="nil"/>
                          <w:between w:val="nil"/>
                        </w:pBdr>
                        <w:spacing w:after="240" w:line="240" w:lineRule="auto"/>
                        <w:rPr>
                          <w:rFonts w:eastAsia="Roboto" w:cs="Roboto"/>
                          <w:b/>
                          <w:bCs/>
                          <w:color w:val="000000"/>
                        </w:rPr>
                      </w:pPr>
                      <w:r>
                        <w:rPr>
                          <w:rFonts w:eastAsia="Roboto" w:cs="Roboto"/>
                          <w:b/>
                          <w:bCs/>
                          <w:color w:val="000000"/>
                        </w:rPr>
                        <w:t xml:space="preserve">  </w:t>
                      </w:r>
                      <w:r w:rsidR="006810BB" w:rsidRPr="006810BB">
                        <w:rPr>
                          <w:rFonts w:eastAsia="Roboto" w:cs="Roboto"/>
                          <w:b/>
                          <w:bCs/>
                          <w:color w:val="000000"/>
                        </w:rPr>
                        <w:t>Monday</w:t>
                      </w:r>
                      <w:r>
                        <w:rPr>
                          <w:rFonts w:eastAsia="Roboto" w:cs="Roboto"/>
                          <w:b/>
                          <w:bCs/>
                          <w:color w:val="000000"/>
                        </w:rPr>
                        <w:t xml:space="preserve"> </w:t>
                      </w:r>
                      <w:r w:rsidR="006810BB" w:rsidRPr="006810BB">
                        <w:rPr>
                          <w:rFonts w:eastAsia="Roboto" w:cs="Roboto"/>
                          <w:b/>
                          <w:bCs/>
                          <w:color w:val="000000"/>
                        </w:rPr>
                        <w:t xml:space="preserve">   Tuesday    Wednesday    Thursday    Friday    Saturday    Sunday</w:t>
                      </w:r>
                    </w:p>
                    <w:p w14:paraId="74FF479D" w14:textId="73B88135" w:rsidR="00940AEB" w:rsidRDefault="006810BB" w:rsidP="00697D94">
                      <w:pPr>
                        <w:widowControl w:val="0"/>
                        <w:pBdr>
                          <w:top w:val="nil"/>
                          <w:left w:val="nil"/>
                          <w:bottom w:val="nil"/>
                          <w:right w:val="nil"/>
                          <w:between w:val="nil"/>
                        </w:pBdr>
                        <w:spacing w:after="320" w:line="240" w:lineRule="auto"/>
                        <w:rPr>
                          <w:rFonts w:eastAsia="Roboto" w:cs="Roboto"/>
                        </w:rPr>
                      </w:pPr>
                      <w:r w:rsidRPr="006810BB">
                        <w:rPr>
                          <w:rFonts w:eastAsia="Roboto" w:cs="Roboto"/>
                          <w:color w:val="000000"/>
                        </w:rPr>
                        <w:t xml:space="preserve">Talk about some regular events that </w:t>
                      </w:r>
                      <w:r w:rsidR="00CE741C">
                        <w:rPr>
                          <w:rFonts w:eastAsia="Roboto" w:cs="Roboto"/>
                          <w:color w:val="000000"/>
                        </w:rPr>
                        <w:br/>
                      </w:r>
                      <w:r w:rsidRPr="006810BB">
                        <w:rPr>
                          <w:rFonts w:eastAsia="Roboto" w:cs="Roboto"/>
                          <w:color w:val="000000"/>
                        </w:rPr>
                        <w:t xml:space="preserve">happen on certain days of the week. </w:t>
                      </w:r>
                    </w:p>
                    <w:p w14:paraId="56E95A09" w14:textId="694E098E" w:rsidR="006810BB" w:rsidRDefault="006810BB" w:rsidP="00870D47">
                      <w:pPr>
                        <w:widowControl w:val="0"/>
                        <w:pBdr>
                          <w:top w:val="nil"/>
                          <w:left w:val="nil"/>
                          <w:bottom w:val="nil"/>
                          <w:right w:val="nil"/>
                          <w:between w:val="nil"/>
                        </w:pBdr>
                        <w:spacing w:after="1100" w:line="240" w:lineRule="auto"/>
                        <w:rPr>
                          <w:rFonts w:eastAsia="Roboto" w:cs="Roboto"/>
                        </w:rPr>
                      </w:pPr>
                      <w:r>
                        <w:rPr>
                          <w:rFonts w:eastAsia="Roboto" w:cs="Roboto"/>
                        </w:rPr>
                        <w:t>Some things take a long time and some things take a short time. Compare the time it takes for these events to happen. Which takes the longest and which takes the shortest amount of time?</w:t>
                      </w:r>
                    </w:p>
                    <w:p w14:paraId="22C474FE" w14:textId="36643749" w:rsidR="006810BB" w:rsidRDefault="006810BB" w:rsidP="00870D47">
                      <w:pPr>
                        <w:widowControl w:val="0"/>
                        <w:pBdr>
                          <w:top w:val="nil"/>
                          <w:left w:val="nil"/>
                          <w:bottom w:val="nil"/>
                          <w:right w:val="nil"/>
                          <w:between w:val="nil"/>
                        </w:pBdr>
                        <w:spacing w:after="1000" w:line="240" w:lineRule="auto"/>
                        <w:rPr>
                          <w:rFonts w:eastAsia="Roboto" w:cs="Roboto"/>
                        </w:rPr>
                      </w:pPr>
                      <w:r>
                        <w:rPr>
                          <w:rFonts w:eastAsia="Roboto" w:cs="Roboto"/>
                        </w:rPr>
                        <w:t xml:space="preserve">Time can be measured in lots of different ways and there are lots of different periods of time. Set a timer and see how many of each task you can do in one minute. </w:t>
                      </w:r>
                    </w:p>
                    <w:p w14:paraId="71D17063" w14:textId="2D6EA3E8" w:rsidR="006810BB" w:rsidRDefault="000E50C9" w:rsidP="006810BB">
                      <w:pPr>
                        <w:widowControl w:val="0"/>
                        <w:pBdr>
                          <w:top w:val="nil"/>
                          <w:left w:val="nil"/>
                          <w:bottom w:val="nil"/>
                          <w:right w:val="nil"/>
                          <w:between w:val="nil"/>
                        </w:pBdr>
                        <w:spacing w:line="240" w:lineRule="auto"/>
                        <w:rPr>
                          <w:rFonts w:eastAsia="Roboto" w:cs="Roboto"/>
                        </w:rPr>
                      </w:pPr>
                      <w:r>
                        <w:rPr>
                          <w:rFonts w:eastAsia="Roboto" w:cs="Roboto"/>
                          <w:b/>
                          <w:bCs/>
                          <w:color w:val="000000"/>
                        </w:rPr>
                        <w:t xml:space="preserve">               </w:t>
                      </w:r>
                      <w:r w:rsidR="006810BB">
                        <w:rPr>
                          <w:rFonts w:eastAsia="Roboto" w:cs="Roboto"/>
                          <w:b/>
                          <w:bCs/>
                          <w:color w:val="000000"/>
                        </w:rPr>
                        <w:t>star jumps</w:t>
                      </w:r>
                      <w:r w:rsidR="006810BB" w:rsidRPr="006810BB">
                        <w:rPr>
                          <w:rFonts w:eastAsia="Roboto" w:cs="Roboto"/>
                          <w:b/>
                          <w:bCs/>
                          <w:color w:val="000000"/>
                        </w:rPr>
                        <w:t xml:space="preserve">   </w:t>
                      </w:r>
                      <w:r w:rsidR="006810BB">
                        <w:rPr>
                          <w:rFonts w:eastAsia="Roboto" w:cs="Roboto"/>
                          <w:b/>
                          <w:bCs/>
                          <w:color w:val="000000"/>
                        </w:rPr>
                        <w:t xml:space="preserve">    </w:t>
                      </w:r>
                      <w:r>
                        <w:rPr>
                          <w:rFonts w:eastAsia="Roboto" w:cs="Roboto"/>
                          <w:b/>
                          <w:bCs/>
                          <w:color w:val="000000"/>
                        </w:rPr>
                        <w:t xml:space="preserve"> </w:t>
                      </w:r>
                      <w:r w:rsidR="006810BB" w:rsidRPr="006810BB">
                        <w:rPr>
                          <w:rFonts w:eastAsia="Roboto" w:cs="Roboto"/>
                          <w:b/>
                          <w:bCs/>
                          <w:color w:val="000000"/>
                        </w:rPr>
                        <w:t xml:space="preserve">drawing </w:t>
                      </w:r>
                      <w:proofErr w:type="spellStart"/>
                      <w:r w:rsidR="006810BB" w:rsidRPr="006810BB">
                        <w:rPr>
                          <w:rFonts w:eastAsia="Roboto" w:cs="Roboto"/>
                          <w:b/>
                          <w:bCs/>
                          <w:color w:val="000000"/>
                        </w:rPr>
                        <w:t>self portraits</w:t>
                      </w:r>
                      <w:proofErr w:type="spellEnd"/>
                      <w:r w:rsidR="006810BB" w:rsidRPr="006810BB">
                        <w:rPr>
                          <w:rFonts w:eastAsia="Roboto" w:cs="Roboto"/>
                          <w:b/>
                          <w:bCs/>
                          <w:color w:val="000000"/>
                        </w:rPr>
                        <w:t xml:space="preserve"> </w:t>
                      </w:r>
                      <w:r w:rsidR="006810BB">
                        <w:rPr>
                          <w:rFonts w:eastAsia="Roboto" w:cs="Roboto"/>
                          <w:b/>
                          <w:bCs/>
                          <w:color w:val="000000"/>
                        </w:rPr>
                        <w:t xml:space="preserve">       </w:t>
                      </w:r>
                      <w:r w:rsidR="006810BB" w:rsidRPr="006810BB">
                        <w:rPr>
                          <w:rFonts w:eastAsia="Roboto" w:cs="Roboto"/>
                          <w:b/>
                          <w:bCs/>
                          <w:color w:val="000000"/>
                        </w:rPr>
                        <w:t xml:space="preserve">build a tower of 10 bricks    </w:t>
                      </w:r>
                    </w:p>
                    <w:p w14:paraId="2C78EB5D" w14:textId="23BE4EFF" w:rsidR="00940AEB" w:rsidRPr="00940AEB" w:rsidRDefault="00940AEB" w:rsidP="006810BB">
                      <w:pPr>
                        <w:widowControl w:val="0"/>
                        <w:pBdr>
                          <w:top w:val="nil"/>
                          <w:left w:val="nil"/>
                          <w:bottom w:val="nil"/>
                          <w:right w:val="nil"/>
                          <w:between w:val="nil"/>
                        </w:pBdr>
                        <w:rPr>
                          <w:rFonts w:eastAsia="Roboto" w:cs="Roboto"/>
                        </w:rPr>
                      </w:pPr>
                    </w:p>
                  </w:txbxContent>
                </v:textbox>
              </v:shape>
            </w:pict>
          </mc:Fallback>
        </mc:AlternateContent>
      </w:r>
      <w:r w:rsidR="00101DEF" w:rsidRPr="00F00D10">
        <w:rPr>
          <w:noProof/>
        </w:rPr>
        <mc:AlternateContent>
          <mc:Choice Requires="wps">
            <w:drawing>
              <wp:anchor distT="45720" distB="45720" distL="114300" distR="114300" simplePos="0" relativeHeight="251771392" behindDoc="0" locked="0" layoutInCell="1" allowOverlap="1" wp14:anchorId="457C7A6A" wp14:editId="2EC77735">
                <wp:simplePos x="0" y="0"/>
                <wp:positionH relativeFrom="column">
                  <wp:posOffset>-632224</wp:posOffset>
                </wp:positionH>
                <wp:positionV relativeFrom="paragraph">
                  <wp:posOffset>262653</wp:posOffset>
                </wp:positionV>
                <wp:extent cx="5104263" cy="5347970"/>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263" cy="5347970"/>
                        </a:xfrm>
                        <a:prstGeom prst="rect">
                          <a:avLst/>
                        </a:prstGeom>
                        <a:noFill/>
                        <a:ln w="9525">
                          <a:noFill/>
                          <a:miter lim="800000"/>
                          <a:headEnd/>
                          <a:tailEnd/>
                        </a:ln>
                      </wps:spPr>
                      <wps:txbx>
                        <w:txbxContent>
                          <w:p w14:paraId="7EE6534F" w14:textId="3310D1E5" w:rsidR="00101DEF" w:rsidRPr="00BC1507" w:rsidRDefault="00BC1507" w:rsidP="00101DEF">
                            <w:pPr>
                              <w:pStyle w:val="Heading2"/>
                              <w:spacing w:before="0" w:after="80"/>
                              <w:rPr>
                                <w:color w:val="009640"/>
                              </w:rPr>
                            </w:pPr>
                            <w:r w:rsidRPr="00BC1507">
                              <w:rPr>
                                <w:color w:val="009640"/>
                              </w:rPr>
                              <w:t>Length and Height</w:t>
                            </w:r>
                          </w:p>
                          <w:p w14:paraId="6517040B" w14:textId="2CC8C4F5" w:rsidR="00101DEF" w:rsidRPr="00940AEB" w:rsidRDefault="00101DEF" w:rsidP="00BF1472">
                            <w:pPr>
                              <w:widowControl w:val="0"/>
                              <w:pBdr>
                                <w:top w:val="nil"/>
                                <w:left w:val="nil"/>
                                <w:bottom w:val="nil"/>
                                <w:right w:val="nil"/>
                                <w:between w:val="nil"/>
                              </w:pBdr>
                              <w:spacing w:after="900"/>
                              <w:rPr>
                                <w:rFonts w:eastAsia="Roboto" w:cs="Roboto"/>
                                <w:b/>
                                <w:bCs/>
                                <w:color w:val="000000"/>
                              </w:rPr>
                            </w:pPr>
                            <w:r>
                              <w:rPr>
                                <w:rFonts w:eastAsia="Roboto" w:cs="Roboto"/>
                              </w:rPr>
                              <w:t xml:space="preserve">    </w:t>
                            </w:r>
                            <w:r w:rsidR="002F5277">
                              <w:rPr>
                                <w:rFonts w:eastAsia="Roboto" w:cs="Roboto"/>
                              </w:rPr>
                              <w:t xml:space="preserve">  </w:t>
                            </w:r>
                            <w:r>
                              <w:rPr>
                                <w:rFonts w:eastAsia="Roboto" w:cs="Roboto"/>
                              </w:rPr>
                              <w:t xml:space="preserve"> </w:t>
                            </w:r>
                            <w:r w:rsidR="006810BB">
                              <w:rPr>
                                <w:rFonts w:eastAsia="Roboto" w:cs="Roboto"/>
                                <w:b/>
                                <w:bCs/>
                                <w:color w:val="000000"/>
                              </w:rPr>
                              <w:t>long</w:t>
                            </w:r>
                            <w:r w:rsidRPr="00940AEB">
                              <w:rPr>
                                <w:rFonts w:eastAsia="Roboto" w:cs="Roboto"/>
                                <w:b/>
                                <w:bCs/>
                                <w:color w:val="000000"/>
                              </w:rPr>
                              <w:t xml:space="preserve">     </w:t>
                            </w:r>
                            <w:r w:rsidR="006810BB">
                              <w:rPr>
                                <w:rFonts w:eastAsia="Roboto" w:cs="Roboto"/>
                                <w:b/>
                                <w:bCs/>
                                <w:color w:val="000000"/>
                              </w:rPr>
                              <w:t>longer</w:t>
                            </w:r>
                            <w:r w:rsidRPr="00940AEB">
                              <w:rPr>
                                <w:rFonts w:eastAsia="Roboto" w:cs="Roboto"/>
                                <w:b/>
                                <w:bCs/>
                                <w:color w:val="000000"/>
                              </w:rPr>
                              <w:t xml:space="preserve"> than     </w:t>
                            </w:r>
                            <w:r w:rsidR="006810BB">
                              <w:rPr>
                                <w:rFonts w:eastAsia="Roboto" w:cs="Roboto"/>
                                <w:b/>
                                <w:bCs/>
                                <w:color w:val="000000"/>
                              </w:rPr>
                              <w:t>longest</w:t>
                            </w:r>
                            <w:r w:rsidRPr="00940AEB">
                              <w:rPr>
                                <w:rFonts w:eastAsia="Roboto" w:cs="Roboto"/>
                                <w:b/>
                                <w:bCs/>
                                <w:color w:val="000000"/>
                              </w:rPr>
                              <w:t xml:space="preserve">       </w:t>
                            </w:r>
                            <w:r w:rsidR="00421259" w:rsidRPr="00940AEB">
                              <w:rPr>
                                <w:rFonts w:eastAsia="Roboto" w:cs="Roboto"/>
                                <w:b/>
                                <w:bCs/>
                                <w:color w:val="000000"/>
                              </w:rPr>
                              <w:t xml:space="preserve">    </w:t>
                            </w:r>
                            <w:r w:rsidRPr="00940AEB">
                              <w:rPr>
                                <w:rFonts w:eastAsia="Roboto" w:cs="Roboto"/>
                                <w:b/>
                                <w:bCs/>
                                <w:color w:val="000000"/>
                              </w:rPr>
                              <w:t xml:space="preserve"> </w:t>
                            </w:r>
                            <w:r w:rsidR="002F5277">
                              <w:rPr>
                                <w:rFonts w:eastAsia="Roboto" w:cs="Roboto"/>
                                <w:b/>
                                <w:bCs/>
                                <w:color w:val="000000"/>
                              </w:rPr>
                              <w:t xml:space="preserve">    </w:t>
                            </w:r>
                            <w:r w:rsidR="006810BB">
                              <w:rPr>
                                <w:rFonts w:eastAsia="Roboto" w:cs="Roboto"/>
                                <w:b/>
                                <w:bCs/>
                                <w:color w:val="000000"/>
                              </w:rPr>
                              <w:t>short</w:t>
                            </w:r>
                            <w:r w:rsidRPr="00940AEB">
                              <w:rPr>
                                <w:rFonts w:eastAsia="Roboto" w:cs="Roboto"/>
                                <w:b/>
                                <w:bCs/>
                                <w:color w:val="000000"/>
                              </w:rPr>
                              <w:t xml:space="preserve">      </w:t>
                            </w:r>
                            <w:r w:rsidR="006810BB">
                              <w:rPr>
                                <w:rFonts w:eastAsia="Roboto" w:cs="Roboto"/>
                                <w:b/>
                                <w:bCs/>
                                <w:color w:val="000000"/>
                              </w:rPr>
                              <w:t>shorter</w:t>
                            </w:r>
                            <w:r w:rsidRPr="00940AEB">
                              <w:rPr>
                                <w:rFonts w:eastAsia="Roboto" w:cs="Roboto"/>
                                <w:b/>
                                <w:bCs/>
                                <w:color w:val="000000"/>
                              </w:rPr>
                              <w:t xml:space="preserve"> than    </w:t>
                            </w:r>
                            <w:r w:rsidR="006810BB">
                              <w:rPr>
                                <w:rFonts w:eastAsia="Roboto" w:cs="Roboto"/>
                                <w:b/>
                                <w:bCs/>
                                <w:color w:val="000000"/>
                              </w:rPr>
                              <w:t>shortest</w:t>
                            </w:r>
                          </w:p>
                          <w:p w14:paraId="1CF2E63C" w14:textId="5CF75DC0" w:rsidR="006810BB" w:rsidRDefault="006810BB" w:rsidP="001C60EC">
                            <w:pPr>
                              <w:widowControl w:val="0"/>
                              <w:pBdr>
                                <w:top w:val="nil"/>
                                <w:left w:val="nil"/>
                                <w:bottom w:val="nil"/>
                                <w:right w:val="nil"/>
                                <w:between w:val="nil"/>
                              </w:pBdr>
                              <w:spacing w:after="1000"/>
                              <w:rPr>
                                <w:rFonts w:eastAsia="Roboto" w:cs="Roboto"/>
                                <w:color w:val="000000"/>
                              </w:rPr>
                            </w:pPr>
                            <w:r w:rsidRPr="006810BB">
                              <w:rPr>
                                <w:rFonts w:eastAsia="Roboto" w:cs="Roboto"/>
                                <w:color w:val="000000"/>
                              </w:rPr>
                              <w:t>Compare the length of these pieces o</w:t>
                            </w:r>
                            <w:r w:rsidR="004A69A5">
                              <w:rPr>
                                <w:rFonts w:eastAsia="Roboto" w:cs="Roboto"/>
                                <w:color w:val="000000"/>
                              </w:rPr>
                              <w:t>f</w:t>
                            </w:r>
                            <w:r w:rsidRPr="006810BB">
                              <w:rPr>
                                <w:rFonts w:eastAsia="Roboto" w:cs="Roboto"/>
                                <w:color w:val="000000"/>
                              </w:rPr>
                              <w:t xml:space="preserve"> ribbon.  </w:t>
                            </w:r>
                          </w:p>
                          <w:p w14:paraId="525B895F" w14:textId="60B35BF7" w:rsidR="006810BB" w:rsidRDefault="002F5277" w:rsidP="00BF1472">
                            <w:pPr>
                              <w:widowControl w:val="0"/>
                              <w:pBdr>
                                <w:top w:val="nil"/>
                                <w:left w:val="nil"/>
                                <w:bottom w:val="nil"/>
                                <w:right w:val="nil"/>
                                <w:between w:val="nil"/>
                              </w:pBdr>
                              <w:spacing w:after="1500"/>
                              <w:rPr>
                                <w:rFonts w:eastAsia="Roboto" w:cs="Roboto"/>
                                <w:color w:val="000000"/>
                              </w:rPr>
                            </w:pPr>
                            <w:r>
                              <w:rPr>
                                <w:rFonts w:eastAsia="Roboto" w:cs="Roboto"/>
                                <w:b/>
                                <w:bCs/>
                                <w:color w:val="000000"/>
                              </w:rPr>
                              <w:t xml:space="preserve">   </w:t>
                            </w:r>
                            <w:r w:rsidR="006810BB">
                              <w:rPr>
                                <w:rFonts w:eastAsia="Roboto" w:cs="Roboto"/>
                                <w:b/>
                                <w:bCs/>
                                <w:color w:val="000000"/>
                              </w:rPr>
                              <w:t>tall</w:t>
                            </w:r>
                            <w:r w:rsidR="006810BB" w:rsidRPr="00940AEB">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taller</w:t>
                            </w:r>
                            <w:r w:rsidR="006810BB" w:rsidRPr="00940AEB">
                              <w:rPr>
                                <w:rFonts w:eastAsia="Roboto" w:cs="Roboto"/>
                                <w:b/>
                                <w:bCs/>
                                <w:color w:val="000000"/>
                              </w:rPr>
                              <w:t xml:space="preserve"> than   </w:t>
                            </w:r>
                            <w:r w:rsidR="00BF1472">
                              <w:rPr>
                                <w:rFonts w:eastAsia="Roboto" w:cs="Roboto"/>
                                <w:b/>
                                <w:bCs/>
                                <w:color w:val="000000"/>
                              </w:rPr>
                              <w:t xml:space="preserve"> </w:t>
                            </w:r>
                            <w:r w:rsidR="006810BB">
                              <w:rPr>
                                <w:rFonts w:eastAsia="Roboto" w:cs="Roboto"/>
                                <w:b/>
                                <w:bCs/>
                                <w:color w:val="000000"/>
                              </w:rPr>
                              <w:t>tallest</w:t>
                            </w:r>
                            <w:r w:rsidR="006810BB" w:rsidRPr="00940AEB">
                              <w:rPr>
                                <w:rFonts w:eastAsia="Roboto" w:cs="Roboto"/>
                                <w:b/>
                                <w:bCs/>
                                <w:color w:val="000000"/>
                              </w:rPr>
                              <w:t xml:space="preserve">           </w:t>
                            </w:r>
                            <w:r w:rsidR="006810BB">
                              <w:rPr>
                                <w:rFonts w:eastAsia="Roboto" w:cs="Roboto"/>
                                <w:b/>
                                <w:bCs/>
                                <w:color w:val="000000"/>
                              </w:rPr>
                              <w:t>short</w:t>
                            </w:r>
                            <w:r w:rsidR="006810BB" w:rsidRPr="00940AEB">
                              <w:rPr>
                                <w:rFonts w:eastAsia="Roboto" w:cs="Roboto"/>
                                <w:b/>
                                <w:bCs/>
                                <w:color w:val="000000"/>
                              </w:rPr>
                              <w:t xml:space="preserve">    </w:t>
                            </w:r>
                            <w:r w:rsidR="006810BB">
                              <w:rPr>
                                <w:rFonts w:eastAsia="Roboto" w:cs="Roboto"/>
                                <w:b/>
                                <w:bCs/>
                                <w:color w:val="000000"/>
                              </w:rPr>
                              <w:t>shorter</w:t>
                            </w:r>
                            <w:r w:rsidR="006810BB" w:rsidRPr="00940AEB">
                              <w:rPr>
                                <w:rFonts w:eastAsia="Roboto" w:cs="Roboto"/>
                                <w:b/>
                                <w:bCs/>
                                <w:color w:val="000000"/>
                              </w:rPr>
                              <w:t xml:space="preserve"> than   </w:t>
                            </w:r>
                            <w:r>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shortest</w:t>
                            </w:r>
                          </w:p>
                          <w:p w14:paraId="0946628D" w14:textId="1AD28B1B" w:rsidR="006810BB" w:rsidRDefault="006810BB" w:rsidP="00870D47">
                            <w:pPr>
                              <w:widowControl w:val="0"/>
                              <w:pBdr>
                                <w:top w:val="nil"/>
                                <w:left w:val="nil"/>
                                <w:bottom w:val="nil"/>
                                <w:right w:val="nil"/>
                                <w:between w:val="nil"/>
                              </w:pBdr>
                              <w:spacing w:after="160"/>
                              <w:rPr>
                                <w:rFonts w:eastAsia="Roboto" w:cs="Roboto"/>
                              </w:rPr>
                            </w:pPr>
                            <w:r>
                              <w:rPr>
                                <w:rFonts w:eastAsia="Roboto" w:cs="Roboto"/>
                              </w:rPr>
                              <w:t xml:space="preserve">Look at the number of cubes used to </w:t>
                            </w:r>
                            <w:r w:rsidR="00BF1472">
                              <w:rPr>
                                <w:rFonts w:eastAsia="Roboto" w:cs="Roboto"/>
                              </w:rPr>
                              <w:br/>
                            </w:r>
                            <w:r>
                              <w:rPr>
                                <w:rFonts w:eastAsia="Roboto" w:cs="Roboto"/>
                              </w:rPr>
                              <w:t xml:space="preserve">measure the height of the flowers. </w:t>
                            </w:r>
                            <w:r w:rsidR="00BF1472">
                              <w:rPr>
                                <w:rFonts w:eastAsia="Roboto" w:cs="Roboto"/>
                              </w:rPr>
                              <w:br/>
                            </w:r>
                            <w:r>
                              <w:rPr>
                                <w:rFonts w:eastAsia="Roboto" w:cs="Roboto"/>
                              </w:rPr>
                              <w:t xml:space="preserve">Which flower is the tallest? How do </w:t>
                            </w:r>
                            <w:r w:rsidR="00BF1472">
                              <w:rPr>
                                <w:rFonts w:eastAsia="Roboto" w:cs="Roboto"/>
                              </w:rPr>
                              <w:br/>
                            </w:r>
                            <w:r>
                              <w:rPr>
                                <w:rFonts w:eastAsia="Roboto" w:cs="Roboto"/>
                              </w:rPr>
                              <w:t>you know?</w:t>
                            </w:r>
                          </w:p>
                          <w:p w14:paraId="5BAEA913" w14:textId="59C4F852" w:rsidR="006810BB" w:rsidRDefault="00357DBC" w:rsidP="006810BB">
                            <w:pPr>
                              <w:widowControl w:val="0"/>
                              <w:pBdr>
                                <w:top w:val="nil"/>
                                <w:left w:val="nil"/>
                                <w:bottom w:val="nil"/>
                                <w:right w:val="nil"/>
                                <w:between w:val="nil"/>
                              </w:pBdr>
                              <w:spacing w:after="1200"/>
                              <w:rPr>
                                <w:rFonts w:eastAsia="Roboto" w:cs="Roboto"/>
                                <w:color w:val="000000"/>
                              </w:rPr>
                            </w:pPr>
                            <w:r>
                              <w:rPr>
                                <w:rFonts w:eastAsia="Roboto" w:cs="Roboto"/>
                                <w:b/>
                                <w:bCs/>
                                <w:color w:val="000000"/>
                              </w:rPr>
                              <w:t xml:space="preserve">             </w:t>
                            </w:r>
                            <w:r w:rsidR="006810BB">
                              <w:rPr>
                                <w:rFonts w:eastAsia="Roboto" w:cs="Roboto"/>
                                <w:b/>
                                <w:bCs/>
                                <w:color w:val="000000"/>
                              </w:rPr>
                              <w:t>thick</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thin</w:t>
                            </w:r>
                            <w:r w:rsidR="006810BB" w:rsidRPr="00940AEB">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wide</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 xml:space="preserve">narrow        </w:t>
                            </w:r>
                            <w:r>
                              <w:rPr>
                                <w:rFonts w:eastAsia="Roboto" w:cs="Roboto"/>
                                <w:b/>
                                <w:bCs/>
                                <w:color w:val="000000"/>
                              </w:rPr>
                              <w:t xml:space="preserve">        </w:t>
                            </w:r>
                            <w:r w:rsidR="00804E59">
                              <w:rPr>
                                <w:rFonts w:eastAsia="Roboto" w:cs="Roboto"/>
                                <w:b/>
                                <w:bCs/>
                                <w:color w:val="000000"/>
                              </w:rPr>
                              <w:t xml:space="preserve"> </w:t>
                            </w:r>
                            <w:r w:rsidR="00BF1472">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near</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far</w:t>
                            </w:r>
                          </w:p>
                          <w:p w14:paraId="4781CD6E" w14:textId="77777777" w:rsidR="00101DEF" w:rsidRDefault="00101DEF" w:rsidP="00101DEF"/>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C7A6A" id="_x0000_s1067" type="#_x0000_t202" style="position:absolute;margin-left:-49.8pt;margin-top:20.7pt;width:401.9pt;height:421.1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" filled="f" stroked="f">
                <v:textbox inset="4mm,3mm,4mm,4mm">
                  <w:txbxContent>
                    <w:p w14:paraId="7EE6534F" w14:textId="3310D1E5" w:rsidR="00101DEF" w:rsidRPr="00BC1507" w:rsidRDefault="00BC1507" w:rsidP="00101DEF">
                      <w:pPr>
                        <w:pStyle w:val="Heading2"/>
                        <w:spacing w:before="0" w:after="80"/>
                        <w:rPr>
                          <w:color w:val="009640"/>
                        </w:rPr>
                      </w:pPr>
                      <w:r w:rsidRPr="00BC1507">
                        <w:rPr>
                          <w:color w:val="009640"/>
                        </w:rPr>
                        <w:t>Length and Height</w:t>
                      </w:r>
                    </w:p>
                    <w:p w14:paraId="6517040B" w14:textId="2CC8C4F5" w:rsidR="00101DEF" w:rsidRPr="00940AEB" w:rsidRDefault="00101DEF" w:rsidP="00BF1472">
                      <w:pPr>
                        <w:widowControl w:val="0"/>
                        <w:pBdr>
                          <w:top w:val="nil"/>
                          <w:left w:val="nil"/>
                          <w:bottom w:val="nil"/>
                          <w:right w:val="nil"/>
                          <w:between w:val="nil"/>
                        </w:pBdr>
                        <w:spacing w:after="900"/>
                        <w:rPr>
                          <w:rFonts w:eastAsia="Roboto" w:cs="Roboto"/>
                          <w:b/>
                          <w:bCs/>
                          <w:color w:val="000000"/>
                        </w:rPr>
                      </w:pPr>
                      <w:r>
                        <w:rPr>
                          <w:rFonts w:eastAsia="Roboto" w:cs="Roboto"/>
                        </w:rPr>
                        <w:t xml:space="preserve">    </w:t>
                      </w:r>
                      <w:r w:rsidR="002F5277">
                        <w:rPr>
                          <w:rFonts w:eastAsia="Roboto" w:cs="Roboto"/>
                        </w:rPr>
                        <w:t xml:space="preserve">  </w:t>
                      </w:r>
                      <w:r>
                        <w:rPr>
                          <w:rFonts w:eastAsia="Roboto" w:cs="Roboto"/>
                        </w:rPr>
                        <w:t xml:space="preserve"> </w:t>
                      </w:r>
                      <w:r w:rsidR="006810BB">
                        <w:rPr>
                          <w:rFonts w:eastAsia="Roboto" w:cs="Roboto"/>
                          <w:b/>
                          <w:bCs/>
                          <w:color w:val="000000"/>
                        </w:rPr>
                        <w:t>long</w:t>
                      </w:r>
                      <w:r w:rsidRPr="00940AEB">
                        <w:rPr>
                          <w:rFonts w:eastAsia="Roboto" w:cs="Roboto"/>
                          <w:b/>
                          <w:bCs/>
                          <w:color w:val="000000"/>
                        </w:rPr>
                        <w:t xml:space="preserve">     </w:t>
                      </w:r>
                      <w:r w:rsidR="006810BB">
                        <w:rPr>
                          <w:rFonts w:eastAsia="Roboto" w:cs="Roboto"/>
                          <w:b/>
                          <w:bCs/>
                          <w:color w:val="000000"/>
                        </w:rPr>
                        <w:t>longer</w:t>
                      </w:r>
                      <w:r w:rsidRPr="00940AEB">
                        <w:rPr>
                          <w:rFonts w:eastAsia="Roboto" w:cs="Roboto"/>
                          <w:b/>
                          <w:bCs/>
                          <w:color w:val="000000"/>
                        </w:rPr>
                        <w:t xml:space="preserve"> than     </w:t>
                      </w:r>
                      <w:r w:rsidR="006810BB">
                        <w:rPr>
                          <w:rFonts w:eastAsia="Roboto" w:cs="Roboto"/>
                          <w:b/>
                          <w:bCs/>
                          <w:color w:val="000000"/>
                        </w:rPr>
                        <w:t>longest</w:t>
                      </w:r>
                      <w:r w:rsidRPr="00940AEB">
                        <w:rPr>
                          <w:rFonts w:eastAsia="Roboto" w:cs="Roboto"/>
                          <w:b/>
                          <w:bCs/>
                          <w:color w:val="000000"/>
                        </w:rPr>
                        <w:t xml:space="preserve">       </w:t>
                      </w:r>
                      <w:r w:rsidR="00421259" w:rsidRPr="00940AEB">
                        <w:rPr>
                          <w:rFonts w:eastAsia="Roboto" w:cs="Roboto"/>
                          <w:b/>
                          <w:bCs/>
                          <w:color w:val="000000"/>
                        </w:rPr>
                        <w:t xml:space="preserve">    </w:t>
                      </w:r>
                      <w:r w:rsidRPr="00940AEB">
                        <w:rPr>
                          <w:rFonts w:eastAsia="Roboto" w:cs="Roboto"/>
                          <w:b/>
                          <w:bCs/>
                          <w:color w:val="000000"/>
                        </w:rPr>
                        <w:t xml:space="preserve"> </w:t>
                      </w:r>
                      <w:r w:rsidR="002F5277">
                        <w:rPr>
                          <w:rFonts w:eastAsia="Roboto" w:cs="Roboto"/>
                          <w:b/>
                          <w:bCs/>
                          <w:color w:val="000000"/>
                        </w:rPr>
                        <w:t xml:space="preserve">    </w:t>
                      </w:r>
                      <w:r w:rsidR="006810BB">
                        <w:rPr>
                          <w:rFonts w:eastAsia="Roboto" w:cs="Roboto"/>
                          <w:b/>
                          <w:bCs/>
                          <w:color w:val="000000"/>
                        </w:rPr>
                        <w:t>short</w:t>
                      </w:r>
                      <w:r w:rsidRPr="00940AEB">
                        <w:rPr>
                          <w:rFonts w:eastAsia="Roboto" w:cs="Roboto"/>
                          <w:b/>
                          <w:bCs/>
                          <w:color w:val="000000"/>
                        </w:rPr>
                        <w:t xml:space="preserve">      </w:t>
                      </w:r>
                      <w:r w:rsidR="006810BB">
                        <w:rPr>
                          <w:rFonts w:eastAsia="Roboto" w:cs="Roboto"/>
                          <w:b/>
                          <w:bCs/>
                          <w:color w:val="000000"/>
                        </w:rPr>
                        <w:t>shorter</w:t>
                      </w:r>
                      <w:r w:rsidRPr="00940AEB">
                        <w:rPr>
                          <w:rFonts w:eastAsia="Roboto" w:cs="Roboto"/>
                          <w:b/>
                          <w:bCs/>
                          <w:color w:val="000000"/>
                        </w:rPr>
                        <w:t xml:space="preserve"> than    </w:t>
                      </w:r>
                      <w:r w:rsidR="006810BB">
                        <w:rPr>
                          <w:rFonts w:eastAsia="Roboto" w:cs="Roboto"/>
                          <w:b/>
                          <w:bCs/>
                          <w:color w:val="000000"/>
                        </w:rPr>
                        <w:t>shortest</w:t>
                      </w:r>
                    </w:p>
                    <w:p w14:paraId="1CF2E63C" w14:textId="5CF75DC0" w:rsidR="006810BB" w:rsidRDefault="006810BB" w:rsidP="001C60EC">
                      <w:pPr>
                        <w:widowControl w:val="0"/>
                        <w:pBdr>
                          <w:top w:val="nil"/>
                          <w:left w:val="nil"/>
                          <w:bottom w:val="nil"/>
                          <w:right w:val="nil"/>
                          <w:between w:val="nil"/>
                        </w:pBdr>
                        <w:spacing w:after="1000"/>
                        <w:rPr>
                          <w:rFonts w:eastAsia="Roboto" w:cs="Roboto"/>
                          <w:color w:val="000000"/>
                        </w:rPr>
                      </w:pPr>
                      <w:r w:rsidRPr="006810BB">
                        <w:rPr>
                          <w:rFonts w:eastAsia="Roboto" w:cs="Roboto"/>
                          <w:color w:val="000000"/>
                        </w:rPr>
                        <w:t>Compare the length of these pieces o</w:t>
                      </w:r>
                      <w:r w:rsidR="004A69A5">
                        <w:rPr>
                          <w:rFonts w:eastAsia="Roboto" w:cs="Roboto"/>
                          <w:color w:val="000000"/>
                        </w:rPr>
                        <w:t>f</w:t>
                      </w:r>
                      <w:r w:rsidRPr="006810BB">
                        <w:rPr>
                          <w:rFonts w:eastAsia="Roboto" w:cs="Roboto"/>
                          <w:color w:val="000000"/>
                        </w:rPr>
                        <w:t xml:space="preserve"> ribbon.  </w:t>
                      </w:r>
                    </w:p>
                    <w:p w14:paraId="525B895F" w14:textId="60B35BF7" w:rsidR="006810BB" w:rsidRDefault="002F5277" w:rsidP="00BF1472">
                      <w:pPr>
                        <w:widowControl w:val="0"/>
                        <w:pBdr>
                          <w:top w:val="nil"/>
                          <w:left w:val="nil"/>
                          <w:bottom w:val="nil"/>
                          <w:right w:val="nil"/>
                          <w:between w:val="nil"/>
                        </w:pBdr>
                        <w:spacing w:after="1500"/>
                        <w:rPr>
                          <w:rFonts w:eastAsia="Roboto" w:cs="Roboto"/>
                          <w:color w:val="000000"/>
                        </w:rPr>
                      </w:pPr>
                      <w:r>
                        <w:rPr>
                          <w:rFonts w:eastAsia="Roboto" w:cs="Roboto"/>
                          <w:b/>
                          <w:bCs/>
                          <w:color w:val="000000"/>
                        </w:rPr>
                        <w:t xml:space="preserve">   </w:t>
                      </w:r>
                      <w:r w:rsidR="006810BB">
                        <w:rPr>
                          <w:rFonts w:eastAsia="Roboto" w:cs="Roboto"/>
                          <w:b/>
                          <w:bCs/>
                          <w:color w:val="000000"/>
                        </w:rPr>
                        <w:t>tall</w:t>
                      </w:r>
                      <w:r w:rsidR="006810BB" w:rsidRPr="00940AEB">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taller</w:t>
                      </w:r>
                      <w:r w:rsidR="006810BB" w:rsidRPr="00940AEB">
                        <w:rPr>
                          <w:rFonts w:eastAsia="Roboto" w:cs="Roboto"/>
                          <w:b/>
                          <w:bCs/>
                          <w:color w:val="000000"/>
                        </w:rPr>
                        <w:t xml:space="preserve"> than   </w:t>
                      </w:r>
                      <w:r w:rsidR="00BF1472">
                        <w:rPr>
                          <w:rFonts w:eastAsia="Roboto" w:cs="Roboto"/>
                          <w:b/>
                          <w:bCs/>
                          <w:color w:val="000000"/>
                        </w:rPr>
                        <w:t xml:space="preserve"> </w:t>
                      </w:r>
                      <w:r w:rsidR="006810BB">
                        <w:rPr>
                          <w:rFonts w:eastAsia="Roboto" w:cs="Roboto"/>
                          <w:b/>
                          <w:bCs/>
                          <w:color w:val="000000"/>
                        </w:rPr>
                        <w:t>tallest</w:t>
                      </w:r>
                      <w:r w:rsidR="006810BB" w:rsidRPr="00940AEB">
                        <w:rPr>
                          <w:rFonts w:eastAsia="Roboto" w:cs="Roboto"/>
                          <w:b/>
                          <w:bCs/>
                          <w:color w:val="000000"/>
                        </w:rPr>
                        <w:t xml:space="preserve">           </w:t>
                      </w:r>
                      <w:r w:rsidR="006810BB">
                        <w:rPr>
                          <w:rFonts w:eastAsia="Roboto" w:cs="Roboto"/>
                          <w:b/>
                          <w:bCs/>
                          <w:color w:val="000000"/>
                        </w:rPr>
                        <w:t>short</w:t>
                      </w:r>
                      <w:r w:rsidR="006810BB" w:rsidRPr="00940AEB">
                        <w:rPr>
                          <w:rFonts w:eastAsia="Roboto" w:cs="Roboto"/>
                          <w:b/>
                          <w:bCs/>
                          <w:color w:val="000000"/>
                        </w:rPr>
                        <w:t xml:space="preserve">    </w:t>
                      </w:r>
                      <w:r w:rsidR="006810BB">
                        <w:rPr>
                          <w:rFonts w:eastAsia="Roboto" w:cs="Roboto"/>
                          <w:b/>
                          <w:bCs/>
                          <w:color w:val="000000"/>
                        </w:rPr>
                        <w:t>shorter</w:t>
                      </w:r>
                      <w:r w:rsidR="006810BB" w:rsidRPr="00940AEB">
                        <w:rPr>
                          <w:rFonts w:eastAsia="Roboto" w:cs="Roboto"/>
                          <w:b/>
                          <w:bCs/>
                          <w:color w:val="000000"/>
                        </w:rPr>
                        <w:t xml:space="preserve"> than   </w:t>
                      </w:r>
                      <w:r>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shortest</w:t>
                      </w:r>
                    </w:p>
                    <w:p w14:paraId="0946628D" w14:textId="1AD28B1B" w:rsidR="006810BB" w:rsidRDefault="006810BB" w:rsidP="00870D47">
                      <w:pPr>
                        <w:widowControl w:val="0"/>
                        <w:pBdr>
                          <w:top w:val="nil"/>
                          <w:left w:val="nil"/>
                          <w:bottom w:val="nil"/>
                          <w:right w:val="nil"/>
                          <w:between w:val="nil"/>
                        </w:pBdr>
                        <w:spacing w:after="160"/>
                        <w:rPr>
                          <w:rFonts w:eastAsia="Roboto" w:cs="Roboto"/>
                        </w:rPr>
                      </w:pPr>
                      <w:r>
                        <w:rPr>
                          <w:rFonts w:eastAsia="Roboto" w:cs="Roboto"/>
                        </w:rPr>
                        <w:t xml:space="preserve">Look at the number of cubes used to </w:t>
                      </w:r>
                      <w:r w:rsidR="00BF1472">
                        <w:rPr>
                          <w:rFonts w:eastAsia="Roboto" w:cs="Roboto"/>
                        </w:rPr>
                        <w:br/>
                      </w:r>
                      <w:r>
                        <w:rPr>
                          <w:rFonts w:eastAsia="Roboto" w:cs="Roboto"/>
                        </w:rPr>
                        <w:t xml:space="preserve">measure the height of the flowers. </w:t>
                      </w:r>
                      <w:r w:rsidR="00BF1472">
                        <w:rPr>
                          <w:rFonts w:eastAsia="Roboto" w:cs="Roboto"/>
                        </w:rPr>
                        <w:br/>
                      </w:r>
                      <w:r>
                        <w:rPr>
                          <w:rFonts w:eastAsia="Roboto" w:cs="Roboto"/>
                        </w:rPr>
                        <w:t xml:space="preserve">Which flower is the tallest? How do </w:t>
                      </w:r>
                      <w:r w:rsidR="00BF1472">
                        <w:rPr>
                          <w:rFonts w:eastAsia="Roboto" w:cs="Roboto"/>
                        </w:rPr>
                        <w:br/>
                      </w:r>
                      <w:r>
                        <w:rPr>
                          <w:rFonts w:eastAsia="Roboto" w:cs="Roboto"/>
                        </w:rPr>
                        <w:t>you know?</w:t>
                      </w:r>
                    </w:p>
                    <w:p w14:paraId="5BAEA913" w14:textId="59C4F852" w:rsidR="006810BB" w:rsidRDefault="00357DBC" w:rsidP="006810BB">
                      <w:pPr>
                        <w:widowControl w:val="0"/>
                        <w:pBdr>
                          <w:top w:val="nil"/>
                          <w:left w:val="nil"/>
                          <w:bottom w:val="nil"/>
                          <w:right w:val="nil"/>
                          <w:between w:val="nil"/>
                        </w:pBdr>
                        <w:spacing w:after="1200"/>
                        <w:rPr>
                          <w:rFonts w:eastAsia="Roboto" w:cs="Roboto"/>
                          <w:color w:val="000000"/>
                        </w:rPr>
                      </w:pPr>
                      <w:r>
                        <w:rPr>
                          <w:rFonts w:eastAsia="Roboto" w:cs="Roboto"/>
                          <w:b/>
                          <w:bCs/>
                          <w:color w:val="000000"/>
                        </w:rPr>
                        <w:t xml:space="preserve">             </w:t>
                      </w:r>
                      <w:r w:rsidR="006810BB">
                        <w:rPr>
                          <w:rFonts w:eastAsia="Roboto" w:cs="Roboto"/>
                          <w:b/>
                          <w:bCs/>
                          <w:color w:val="000000"/>
                        </w:rPr>
                        <w:t>thick</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thin</w:t>
                      </w:r>
                      <w:r w:rsidR="006810BB" w:rsidRPr="00940AEB">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wide</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 xml:space="preserve">narrow        </w:t>
                      </w:r>
                      <w:r>
                        <w:rPr>
                          <w:rFonts w:eastAsia="Roboto" w:cs="Roboto"/>
                          <w:b/>
                          <w:bCs/>
                          <w:color w:val="000000"/>
                        </w:rPr>
                        <w:t xml:space="preserve">        </w:t>
                      </w:r>
                      <w:r w:rsidR="00804E59">
                        <w:rPr>
                          <w:rFonts w:eastAsia="Roboto" w:cs="Roboto"/>
                          <w:b/>
                          <w:bCs/>
                          <w:color w:val="000000"/>
                        </w:rPr>
                        <w:t xml:space="preserve"> </w:t>
                      </w:r>
                      <w:r w:rsidR="00BF1472">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near</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far</w:t>
                      </w:r>
                    </w:p>
                    <w:p w14:paraId="4781CD6E" w14:textId="77777777" w:rsidR="00101DEF" w:rsidRDefault="00101DEF" w:rsidP="00101DEF"/>
                  </w:txbxContent>
                </v:textbox>
              </v:shape>
            </w:pict>
          </mc:Fallback>
        </mc:AlternateContent>
      </w:r>
      <w:r w:rsidR="00387CC8" w:rsidRPr="00F00D10">
        <w:rPr>
          <w:noProof/>
        </w:rPr>
        <mc:AlternateContent>
          <mc:Choice Requires="wps">
            <w:drawing>
              <wp:anchor distT="45720" distB="45720" distL="114300" distR="114300" simplePos="0" relativeHeight="251523584" behindDoc="0" locked="1" layoutInCell="1" allowOverlap="1" wp14:anchorId="66AC60C9" wp14:editId="3534E786">
                <wp:simplePos x="0" y="0"/>
                <wp:positionH relativeFrom="column">
                  <wp:posOffset>-250086</wp:posOffset>
                </wp:positionH>
                <wp:positionV relativeFrom="page">
                  <wp:posOffset>204716</wp:posOffset>
                </wp:positionV>
                <wp:extent cx="9484995" cy="56324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0CEFE2C3" w14:textId="2E7AC1ED" w:rsidR="00387CC8" w:rsidRPr="00387CC8" w:rsidRDefault="009A7B12" w:rsidP="00387CC8">
                            <w:pPr>
                              <w:pStyle w:val="Heading3"/>
                              <w:spacing w:before="40"/>
                              <w:jc w:val="center"/>
                              <w:rPr>
                                <w:color w:val="FFFFFF" w:themeColor="background1"/>
                                <w:sz w:val="36"/>
                                <w:szCs w:val="36"/>
                              </w:rPr>
                            </w:pPr>
                            <w:r>
                              <w:rPr>
                                <w:color w:val="FFFFFF" w:themeColor="background1"/>
                                <w:sz w:val="36"/>
                                <w:szCs w:val="36"/>
                              </w:rPr>
                              <w:t xml:space="preserve">Maths </w:t>
                            </w:r>
                            <w:r w:rsidR="00387CC8" w:rsidRPr="00854AE5">
                              <w:rPr>
                                <w:color w:val="FFFFFF" w:themeColor="background1"/>
                                <w:sz w:val="36"/>
                                <w:szCs w:val="36"/>
                              </w:rPr>
                              <w:t>Talk and Learn:</w:t>
                            </w:r>
                            <w:r w:rsidR="00387CC8" w:rsidRPr="00387CC8">
                              <w:rPr>
                                <w:color w:val="FFFFFF" w:themeColor="background1"/>
                                <w:sz w:val="36"/>
                                <w:szCs w:val="36"/>
                              </w:rPr>
                              <w:t xml:space="preserve"> </w:t>
                            </w:r>
                            <w:r>
                              <w:rPr>
                                <w:color w:val="FFFFFF" w:themeColor="background1"/>
                                <w:sz w:val="36"/>
                                <w:szCs w:val="36"/>
                              </w:rPr>
                              <w:t xml:space="preserve">Supporting White Rose Maths </w:t>
                            </w:r>
                            <w:r w:rsidR="00BC1507">
                              <w:rPr>
                                <w:color w:val="FFFFFF" w:themeColor="background1"/>
                                <w:sz w:val="36"/>
                                <w:szCs w:val="36"/>
                              </w:rPr>
                              <w:t>Growing 6, 7, 8</w:t>
                            </w:r>
                          </w:p>
                          <w:p w14:paraId="69DB1141" w14:textId="77777777" w:rsidR="00387CC8" w:rsidRPr="00387CC8" w:rsidRDefault="00387CC8" w:rsidP="00387CC8">
                            <w:pPr>
                              <w:spacing w:before="40" w:after="0"/>
                              <w:jc w:val="center"/>
                              <w:rPr>
                                <w:color w:val="FFFFFF" w:themeColor="background1"/>
                                <w:sz w:val="36"/>
                                <w:szCs w:val="36"/>
                              </w:rPr>
                            </w:pP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C60C9" id="_x0000_s1068" type="#_x0000_t202" style="position:absolute;margin-left:-19.7pt;margin-top:16.1pt;width:746.85pt;height:44.35pt;z-index:25152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" filled="f" stroked="f">
                <v:textbox inset="4mm,3.5mm,4mm,4mm">
                  <w:txbxContent>
                    <w:p w14:paraId="0CEFE2C3" w14:textId="2E7AC1ED" w:rsidR="00387CC8" w:rsidRPr="00387CC8" w:rsidRDefault="009A7B12" w:rsidP="00387CC8">
                      <w:pPr>
                        <w:pStyle w:val="Heading3"/>
                        <w:spacing w:before="40"/>
                        <w:jc w:val="center"/>
                        <w:rPr>
                          <w:color w:val="FFFFFF" w:themeColor="background1"/>
                          <w:sz w:val="36"/>
                          <w:szCs w:val="36"/>
                        </w:rPr>
                      </w:pPr>
                      <w:r>
                        <w:rPr>
                          <w:color w:val="FFFFFF" w:themeColor="background1"/>
                          <w:sz w:val="36"/>
                          <w:szCs w:val="36"/>
                        </w:rPr>
                        <w:t xml:space="preserve">Maths </w:t>
                      </w:r>
                      <w:r w:rsidR="00387CC8" w:rsidRPr="00854AE5">
                        <w:rPr>
                          <w:color w:val="FFFFFF" w:themeColor="background1"/>
                          <w:sz w:val="36"/>
                          <w:szCs w:val="36"/>
                        </w:rPr>
                        <w:t>Talk and Learn:</w:t>
                      </w:r>
                      <w:r w:rsidR="00387CC8" w:rsidRPr="00387CC8">
                        <w:rPr>
                          <w:color w:val="FFFFFF" w:themeColor="background1"/>
                          <w:sz w:val="36"/>
                          <w:szCs w:val="36"/>
                        </w:rPr>
                        <w:t xml:space="preserve"> </w:t>
                      </w:r>
                      <w:r>
                        <w:rPr>
                          <w:color w:val="FFFFFF" w:themeColor="background1"/>
                          <w:sz w:val="36"/>
                          <w:szCs w:val="36"/>
                        </w:rPr>
                        <w:t xml:space="preserve">Supporting White Rose Maths </w:t>
                      </w:r>
                      <w:r w:rsidR="00BC1507">
                        <w:rPr>
                          <w:color w:val="FFFFFF" w:themeColor="background1"/>
                          <w:sz w:val="36"/>
                          <w:szCs w:val="36"/>
                        </w:rPr>
                        <w:t>Growing 6, 7, 8</w:t>
                      </w:r>
                    </w:p>
                    <w:p w14:paraId="69DB1141" w14:textId="77777777" w:rsidR="00387CC8" w:rsidRPr="00387CC8" w:rsidRDefault="00387CC8" w:rsidP="00387CC8">
                      <w:pPr>
                        <w:spacing w:before="40" w:after="0"/>
                        <w:jc w:val="center"/>
                        <w:rPr>
                          <w:color w:val="FFFFFF" w:themeColor="background1"/>
                          <w:sz w:val="36"/>
                          <w:szCs w:val="36"/>
                        </w:rPr>
                      </w:pPr>
                    </w:p>
                  </w:txbxContent>
                </v:textbox>
                <w10:wrap anchory="page"/>
                <w10:anchorlock/>
              </v:shape>
            </w:pict>
          </mc:Fallback>
        </mc:AlternateContent>
      </w:r>
    </w:p>
    <w:p w14:paraId="06C0AC39" w14:textId="1EF80C53" w:rsidR="00067D68" w:rsidRPr="00EB727B" w:rsidRDefault="00067D68" w:rsidP="00EB727B"/>
    <w:p w14:paraId="3FC98242" w14:textId="04B0CA3A" w:rsidR="00F00D10" w:rsidRPr="00F00D10" w:rsidRDefault="00CE741C" w:rsidP="00F00D10">
      <w:r w:rsidRPr="00CE741C">
        <w:rPr>
          <w:noProof/>
        </w:rPr>
        <w:drawing>
          <wp:anchor distT="0" distB="0" distL="114300" distR="114300" simplePos="0" relativeHeight="251872768" behindDoc="0" locked="0" layoutInCell="1" allowOverlap="1" wp14:anchorId="2018C51A" wp14:editId="49A2CD28">
            <wp:simplePos x="0" y="0"/>
            <wp:positionH relativeFrom="column">
              <wp:posOffset>10794365</wp:posOffset>
            </wp:positionH>
            <wp:positionV relativeFrom="paragraph">
              <wp:posOffset>1718310</wp:posOffset>
            </wp:positionV>
            <wp:extent cx="1181100" cy="65151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81100" cy="651510"/>
                    </a:xfrm>
                    <a:prstGeom prst="rect">
                      <a:avLst/>
                    </a:prstGeom>
                  </pic:spPr>
                </pic:pic>
              </a:graphicData>
            </a:graphic>
            <wp14:sizeRelH relativeFrom="margin">
              <wp14:pctWidth>0</wp14:pctWidth>
            </wp14:sizeRelH>
            <wp14:sizeRelV relativeFrom="margin">
              <wp14:pctHeight>0</wp14:pctHeight>
            </wp14:sizeRelV>
          </wp:anchor>
        </w:drawing>
      </w:r>
      <w:r w:rsidR="002F5277">
        <w:rPr>
          <w:noProof/>
        </w:rPr>
        <mc:AlternateContent>
          <mc:Choice Requires="wpg">
            <w:drawing>
              <wp:anchor distT="0" distB="0" distL="114300" distR="114300" simplePos="0" relativeHeight="251786752" behindDoc="0" locked="0" layoutInCell="1" allowOverlap="1" wp14:anchorId="392CB3B1" wp14:editId="05A54A55">
                <wp:simplePos x="0" y="0"/>
                <wp:positionH relativeFrom="column">
                  <wp:posOffset>2058674</wp:posOffset>
                </wp:positionH>
                <wp:positionV relativeFrom="paragraph">
                  <wp:posOffset>223340</wp:posOffset>
                </wp:positionV>
                <wp:extent cx="2191010" cy="426874"/>
                <wp:effectExtent l="0" t="0" r="0" b="0"/>
                <wp:wrapNone/>
                <wp:docPr id="83" name="Group 83"/>
                <wp:cNvGraphicFramePr/>
                <a:graphic xmlns:a="http://schemas.openxmlformats.org/drawingml/2006/main">
                  <a:graphicData uri="http://schemas.microsoft.com/office/word/2010/wordprocessingGroup">
                    <wpg:wgp>
                      <wpg:cNvGrpSpPr/>
                      <wpg:grpSpPr>
                        <a:xfrm>
                          <a:off x="0" y="0"/>
                          <a:ext cx="2191010" cy="426874"/>
                          <a:chOff x="0" y="0"/>
                          <a:chExt cx="2191010" cy="426874"/>
                        </a:xfrm>
                      </wpg:grpSpPr>
                      <pic:pic xmlns:pic="http://schemas.openxmlformats.org/drawingml/2006/picture">
                        <pic:nvPicPr>
                          <pic:cNvPr id="9" name="Picture 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872115" y="232564"/>
                            <a:ext cx="1318895" cy="194310"/>
                          </a:xfrm>
                          <a:prstGeom prst="rect">
                            <a:avLst/>
                          </a:prstGeom>
                        </pic:spPr>
                      </pic:pic>
                      <pic:pic xmlns:pic="http://schemas.openxmlformats.org/drawingml/2006/picture">
                        <pic:nvPicPr>
                          <pic:cNvPr id="20" name="Picture 2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7570" y="84569"/>
                            <a:ext cx="776605" cy="95250"/>
                          </a:xfrm>
                          <a:prstGeom prst="rect">
                            <a:avLst/>
                          </a:prstGeom>
                        </pic:spPr>
                      </pic:pic>
                      <wps:wsp>
                        <wps:cNvPr id="250" name="Oval 250"/>
                        <wps:cNvSpPr/>
                        <wps:spPr>
                          <a:xfrm>
                            <a:off x="0" y="0"/>
                            <a:ext cx="914400" cy="2667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6EF6A3" id="Group 83" o:spid="_x0000_s1026" style="position:absolute;margin-left:162.1pt;margin-top:17.6pt;width:172.5pt;height:33.6pt;z-index:251786752" coordsize="21910,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">
                <v:shape id="Picture 9" o:spid="_x0000_s1027" type="#_x0000_t75" style="position:absolute;left:8721;top:2325;width:13189;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">
                  <v:imagedata r:id="rId51" o:title=""/>
                </v:shape>
                <v:shape id="Picture 20" o:spid="_x0000_s1028" type="#_x0000_t75" style="position:absolute;left:475;top:845;width:7766;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">
                  <v:imagedata r:id="rId52" o:title=""/>
                </v:shape>
                <v:oval id="Oval 250" o:spid="_x0000_s1029" style="position:absolute;width:91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" filled="f" strokecolor="black [3213]" strokeweight=".5pt">
                  <v:stroke joinstyle="miter"/>
                </v:oval>
              </v:group>
            </w:pict>
          </mc:Fallback>
        </mc:AlternateContent>
      </w:r>
      <w:r w:rsidR="002F5277">
        <w:rPr>
          <w:noProof/>
        </w:rPr>
        <mc:AlternateContent>
          <mc:Choice Requires="wpg">
            <w:drawing>
              <wp:anchor distT="0" distB="0" distL="114300" distR="114300" simplePos="0" relativeHeight="251789824" behindDoc="0" locked="0" layoutInCell="1" allowOverlap="1" wp14:anchorId="0D03F14A" wp14:editId="31214757">
                <wp:simplePos x="0" y="0"/>
                <wp:positionH relativeFrom="column">
                  <wp:posOffset>-507696</wp:posOffset>
                </wp:positionH>
                <wp:positionV relativeFrom="paragraph">
                  <wp:posOffset>257175</wp:posOffset>
                </wp:positionV>
                <wp:extent cx="2239010" cy="401320"/>
                <wp:effectExtent l="0" t="0" r="27940" b="17780"/>
                <wp:wrapNone/>
                <wp:docPr id="252" name="Group 252"/>
                <wp:cNvGraphicFramePr/>
                <a:graphic xmlns:a="http://schemas.openxmlformats.org/drawingml/2006/main">
                  <a:graphicData uri="http://schemas.microsoft.com/office/word/2010/wordprocessingGroup">
                    <wpg:wgp>
                      <wpg:cNvGrpSpPr/>
                      <wpg:grpSpPr>
                        <a:xfrm>
                          <a:off x="0" y="0"/>
                          <a:ext cx="2239010" cy="401320"/>
                          <a:chOff x="0" y="0"/>
                          <a:chExt cx="2239617" cy="401748"/>
                        </a:xfrm>
                      </wpg:grpSpPr>
                      <pic:pic xmlns:pic="http://schemas.openxmlformats.org/drawingml/2006/picture">
                        <pic:nvPicPr>
                          <pic:cNvPr id="2" name="Picture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826935" y="143123"/>
                            <a:ext cx="1318895" cy="194310"/>
                          </a:xfrm>
                          <a:prstGeom prst="rect">
                            <a:avLst/>
                          </a:prstGeom>
                        </pic:spPr>
                      </pic:pic>
                      <pic:pic xmlns:pic="http://schemas.openxmlformats.org/drawingml/2006/picture">
                        <pic:nvPicPr>
                          <pic:cNvPr id="1" name="Pictur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76605" cy="95250"/>
                          </a:xfrm>
                          <a:prstGeom prst="rect">
                            <a:avLst/>
                          </a:prstGeom>
                        </pic:spPr>
                      </pic:pic>
                      <wps:wsp>
                        <wps:cNvPr id="239" name="Oval 239"/>
                        <wps:cNvSpPr/>
                        <wps:spPr>
                          <a:xfrm>
                            <a:off x="715617" y="63610"/>
                            <a:ext cx="1524000" cy="338138"/>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C60AB7" id="Group 252" o:spid="_x0000_s1026" style="position:absolute;margin-left:-40pt;margin-top:20.25pt;width:176.3pt;height:31.6pt;z-index:251789824" coordsize="2239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">
                <v:shape id="Picture 2" o:spid="_x0000_s1027" type="#_x0000_t75" style="position:absolute;left:8269;top:1431;width:13189;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">
                  <v:imagedata r:id="rId51" o:title=""/>
                </v:shape>
                <v:shape id="Picture 1" o:spid="_x0000_s1028" type="#_x0000_t75" style="position:absolute;width:7766;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">
                  <v:imagedata r:id="rId52" o:title=""/>
                </v:shape>
                <v:oval id="Oval 239" o:spid="_x0000_s1029" style="position:absolute;left:7156;top:636;width:15240;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" filled="f" strokecolor="black [3213]" strokeweight=".5pt">
                  <v:stroke joinstyle="miter"/>
                </v:oval>
              </v:group>
            </w:pict>
          </mc:Fallback>
        </mc:AlternateContent>
      </w:r>
    </w:p>
    <w:p w14:paraId="43719AAA" w14:textId="672B5229" w:rsidR="003E6B9B" w:rsidRPr="00F00D10" w:rsidRDefault="00043A09" w:rsidP="00F00D10">
      <w:r w:rsidRPr="00CE741C">
        <w:rPr>
          <w:noProof/>
        </w:rPr>
        <w:drawing>
          <wp:anchor distT="0" distB="0" distL="114300" distR="114300" simplePos="0" relativeHeight="251863552" behindDoc="0" locked="0" layoutInCell="1" allowOverlap="1" wp14:anchorId="6E292D4C" wp14:editId="621C40A0">
            <wp:simplePos x="0" y="0"/>
            <wp:positionH relativeFrom="column">
              <wp:posOffset>6625590</wp:posOffset>
            </wp:positionH>
            <wp:positionV relativeFrom="paragraph">
              <wp:posOffset>3592195</wp:posOffset>
            </wp:positionV>
            <wp:extent cx="512445" cy="666750"/>
            <wp:effectExtent l="0" t="0" r="1905"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2445" cy="666750"/>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66624" behindDoc="0" locked="0" layoutInCell="1" allowOverlap="1" wp14:anchorId="55C3A95D" wp14:editId="45B0B4D1">
            <wp:simplePos x="0" y="0"/>
            <wp:positionH relativeFrom="column">
              <wp:posOffset>7165340</wp:posOffset>
            </wp:positionH>
            <wp:positionV relativeFrom="paragraph">
              <wp:posOffset>1390015</wp:posOffset>
            </wp:positionV>
            <wp:extent cx="514350" cy="5143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67648" behindDoc="0" locked="0" layoutInCell="1" allowOverlap="1" wp14:anchorId="4F681E4E" wp14:editId="2637CC98">
            <wp:simplePos x="0" y="0"/>
            <wp:positionH relativeFrom="column">
              <wp:posOffset>8013065</wp:posOffset>
            </wp:positionH>
            <wp:positionV relativeFrom="paragraph">
              <wp:posOffset>1390015</wp:posOffset>
            </wp:positionV>
            <wp:extent cx="692150" cy="492760"/>
            <wp:effectExtent l="0" t="0" r="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92150" cy="492760"/>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78912" behindDoc="0" locked="0" layoutInCell="1" allowOverlap="1" wp14:anchorId="0C36F5CF" wp14:editId="2AA89534">
            <wp:simplePos x="0" y="0"/>
            <wp:positionH relativeFrom="column">
              <wp:posOffset>5323840</wp:posOffset>
            </wp:positionH>
            <wp:positionV relativeFrom="paragraph">
              <wp:posOffset>2581275</wp:posOffset>
            </wp:positionV>
            <wp:extent cx="508000" cy="523240"/>
            <wp:effectExtent l="0" t="0" r="635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8000" cy="523240"/>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79936" behindDoc="0" locked="0" layoutInCell="1" allowOverlap="1" wp14:anchorId="6E11FFFD" wp14:editId="2070C8CE">
            <wp:simplePos x="0" y="0"/>
            <wp:positionH relativeFrom="column">
              <wp:posOffset>7717790</wp:posOffset>
            </wp:positionH>
            <wp:positionV relativeFrom="paragraph">
              <wp:posOffset>2621915</wp:posOffset>
            </wp:positionV>
            <wp:extent cx="987425" cy="462915"/>
            <wp:effectExtent l="0" t="0" r="3175"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87425" cy="462915"/>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80960" behindDoc="0" locked="0" layoutInCell="1" allowOverlap="1" wp14:anchorId="005A529A" wp14:editId="21D4434E">
            <wp:simplePos x="0" y="0"/>
            <wp:positionH relativeFrom="column">
              <wp:posOffset>6507480</wp:posOffset>
            </wp:positionH>
            <wp:positionV relativeFrom="paragraph">
              <wp:posOffset>2552700</wp:posOffset>
            </wp:positionV>
            <wp:extent cx="577850" cy="549275"/>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7850" cy="549275"/>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62528" behindDoc="0" locked="0" layoutInCell="1" allowOverlap="1" wp14:anchorId="1667FE4D" wp14:editId="6726D137">
            <wp:simplePos x="0" y="0"/>
            <wp:positionH relativeFrom="column">
              <wp:posOffset>5327015</wp:posOffset>
            </wp:positionH>
            <wp:positionV relativeFrom="paragraph">
              <wp:posOffset>3611245</wp:posOffset>
            </wp:positionV>
            <wp:extent cx="447040" cy="6477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7040" cy="647700"/>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64576" behindDoc="0" locked="0" layoutInCell="1" allowOverlap="1" wp14:anchorId="07E5B925" wp14:editId="03FBCDD5">
            <wp:simplePos x="0" y="0"/>
            <wp:positionH relativeFrom="column">
              <wp:posOffset>8019415</wp:posOffset>
            </wp:positionH>
            <wp:positionV relativeFrom="paragraph">
              <wp:posOffset>3590925</wp:posOffset>
            </wp:positionV>
            <wp:extent cx="520700" cy="65214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0700" cy="652145"/>
                    </a:xfrm>
                    <a:prstGeom prst="rect">
                      <a:avLst/>
                    </a:prstGeom>
                  </pic:spPr>
                </pic:pic>
              </a:graphicData>
            </a:graphic>
            <wp14:sizeRelH relativeFrom="margin">
              <wp14:pctWidth>0</wp14:pctWidth>
            </wp14:sizeRelH>
            <wp14:sizeRelV relativeFrom="margin">
              <wp14:pctHeight>0</wp14:pctHeight>
            </wp14:sizeRelV>
          </wp:anchor>
        </w:drawing>
      </w:r>
      <w:r w:rsidR="00870D47">
        <w:rPr>
          <w:noProof/>
        </w:rPr>
        <w:drawing>
          <wp:anchor distT="0" distB="0" distL="114300" distR="114300" simplePos="0" relativeHeight="251876864" behindDoc="0" locked="0" layoutInCell="1" allowOverlap="1" wp14:anchorId="2F9AE99F" wp14:editId="431AF2D5">
            <wp:simplePos x="0" y="0"/>
            <wp:positionH relativeFrom="column">
              <wp:posOffset>7327900</wp:posOffset>
            </wp:positionH>
            <wp:positionV relativeFrom="paragraph">
              <wp:posOffset>262890</wp:posOffset>
            </wp:positionV>
            <wp:extent cx="685800" cy="377825"/>
            <wp:effectExtent l="0" t="0" r="0" b="317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5800" cy="377825"/>
                    </a:xfrm>
                    <a:prstGeom prst="rect">
                      <a:avLst/>
                    </a:prstGeom>
                  </pic:spPr>
                </pic:pic>
              </a:graphicData>
            </a:graphic>
            <wp14:sizeRelH relativeFrom="margin">
              <wp14:pctWidth>0</wp14:pctWidth>
            </wp14:sizeRelH>
            <wp14:sizeRelV relativeFrom="margin">
              <wp14:pctHeight>0</wp14:pctHeight>
            </wp14:sizeRelV>
          </wp:anchor>
        </w:drawing>
      </w:r>
      <w:r w:rsidR="00870D47" w:rsidRPr="00CE741C">
        <w:rPr>
          <w:noProof/>
        </w:rPr>
        <w:drawing>
          <wp:anchor distT="0" distB="0" distL="114300" distR="114300" simplePos="0" relativeHeight="251871744" behindDoc="0" locked="0" layoutInCell="1" allowOverlap="1" wp14:anchorId="60DC2895" wp14:editId="7BE2C099">
            <wp:simplePos x="0" y="0"/>
            <wp:positionH relativeFrom="column">
              <wp:posOffset>8317865</wp:posOffset>
            </wp:positionH>
            <wp:positionV relativeFrom="paragraph">
              <wp:posOffset>259080</wp:posOffset>
            </wp:positionV>
            <wp:extent cx="679450" cy="408940"/>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79450" cy="408940"/>
                    </a:xfrm>
                    <a:prstGeom prst="rect">
                      <a:avLst/>
                    </a:prstGeom>
                  </pic:spPr>
                </pic:pic>
              </a:graphicData>
            </a:graphic>
            <wp14:sizeRelH relativeFrom="margin">
              <wp14:pctWidth>0</wp14:pctWidth>
            </wp14:sizeRelH>
            <wp14:sizeRelV relativeFrom="margin">
              <wp14:pctHeight>0</wp14:pctHeight>
            </wp14:sizeRelV>
          </wp:anchor>
        </w:drawing>
      </w:r>
      <w:r w:rsidR="00870D47">
        <w:rPr>
          <w:noProof/>
        </w:rPr>
        <w:drawing>
          <wp:anchor distT="0" distB="0" distL="114300" distR="114300" simplePos="0" relativeHeight="251874816" behindDoc="0" locked="0" layoutInCell="1" allowOverlap="1" wp14:anchorId="0C157C83" wp14:editId="4503AB03">
            <wp:simplePos x="0" y="0"/>
            <wp:positionH relativeFrom="column">
              <wp:posOffset>6349365</wp:posOffset>
            </wp:positionH>
            <wp:positionV relativeFrom="paragraph">
              <wp:posOffset>198755</wp:posOffset>
            </wp:positionV>
            <wp:extent cx="558800" cy="530225"/>
            <wp:effectExtent l="0" t="0" r="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8800" cy="530225"/>
                    </a:xfrm>
                    <a:prstGeom prst="rect">
                      <a:avLst/>
                    </a:prstGeom>
                  </pic:spPr>
                </pic:pic>
              </a:graphicData>
            </a:graphic>
            <wp14:sizeRelH relativeFrom="margin">
              <wp14:pctWidth>0</wp14:pctWidth>
            </wp14:sizeRelH>
            <wp14:sizeRelV relativeFrom="margin">
              <wp14:pctHeight>0</wp14:pctHeight>
            </wp14:sizeRelV>
          </wp:anchor>
        </w:drawing>
      </w:r>
      <w:r w:rsidR="00870D47" w:rsidRPr="00CE741C">
        <w:rPr>
          <w:noProof/>
        </w:rPr>
        <w:drawing>
          <wp:anchor distT="0" distB="0" distL="114300" distR="114300" simplePos="0" relativeHeight="251869696" behindDoc="0" locked="0" layoutInCell="1" allowOverlap="1" wp14:anchorId="3E51989D" wp14:editId="38C46EA1">
            <wp:simplePos x="0" y="0"/>
            <wp:positionH relativeFrom="column">
              <wp:posOffset>5568315</wp:posOffset>
            </wp:positionH>
            <wp:positionV relativeFrom="paragraph">
              <wp:posOffset>195580</wp:posOffset>
            </wp:positionV>
            <wp:extent cx="375285" cy="568325"/>
            <wp:effectExtent l="0" t="0" r="571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5285" cy="568325"/>
                    </a:xfrm>
                    <a:prstGeom prst="rect">
                      <a:avLst/>
                    </a:prstGeom>
                  </pic:spPr>
                </pic:pic>
              </a:graphicData>
            </a:graphic>
            <wp14:sizeRelH relativeFrom="margin">
              <wp14:pctWidth>0</wp14:pctWidth>
            </wp14:sizeRelH>
            <wp14:sizeRelV relativeFrom="margin">
              <wp14:pctHeight>0</wp14:pctHeight>
            </wp14:sizeRelV>
          </wp:anchor>
        </w:drawing>
      </w:r>
      <w:r w:rsidR="00870D47" w:rsidRPr="00CE741C">
        <w:rPr>
          <w:noProof/>
        </w:rPr>
        <w:drawing>
          <wp:anchor distT="0" distB="0" distL="114300" distR="114300" simplePos="0" relativeHeight="251870720" behindDoc="0" locked="0" layoutInCell="1" allowOverlap="1" wp14:anchorId="70F63AA8" wp14:editId="62D4D67A">
            <wp:simplePos x="0" y="0"/>
            <wp:positionH relativeFrom="column">
              <wp:posOffset>4755515</wp:posOffset>
            </wp:positionH>
            <wp:positionV relativeFrom="paragraph">
              <wp:posOffset>204206</wp:posOffset>
            </wp:positionV>
            <wp:extent cx="412750" cy="509270"/>
            <wp:effectExtent l="0" t="0" r="635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2750" cy="509270"/>
                    </a:xfrm>
                    <a:prstGeom prst="rect">
                      <a:avLst/>
                    </a:prstGeom>
                  </pic:spPr>
                </pic:pic>
              </a:graphicData>
            </a:graphic>
            <wp14:sizeRelH relativeFrom="margin">
              <wp14:pctWidth>0</wp14:pctWidth>
            </wp14:sizeRelH>
            <wp14:sizeRelV relativeFrom="margin">
              <wp14:pctHeight>0</wp14:pctHeight>
            </wp14:sizeRelV>
          </wp:anchor>
        </w:drawing>
      </w:r>
      <w:r w:rsidR="00870D47">
        <w:rPr>
          <w:noProof/>
        </w:rPr>
        <mc:AlternateContent>
          <mc:Choice Requires="wpg">
            <w:drawing>
              <wp:anchor distT="0" distB="0" distL="114300" distR="114300" simplePos="0" relativeHeight="251853312" behindDoc="0" locked="0" layoutInCell="1" allowOverlap="1" wp14:anchorId="225AA254" wp14:editId="1D481866">
                <wp:simplePos x="0" y="0"/>
                <wp:positionH relativeFrom="column">
                  <wp:posOffset>2288066</wp:posOffset>
                </wp:positionH>
                <wp:positionV relativeFrom="paragraph">
                  <wp:posOffset>1978660</wp:posOffset>
                </wp:positionV>
                <wp:extent cx="1740090" cy="1140681"/>
                <wp:effectExtent l="0" t="0" r="0" b="2540"/>
                <wp:wrapNone/>
                <wp:docPr id="414" name="Group 414"/>
                <wp:cNvGraphicFramePr/>
                <a:graphic xmlns:a="http://schemas.openxmlformats.org/drawingml/2006/main">
                  <a:graphicData uri="http://schemas.microsoft.com/office/word/2010/wordprocessingGroup">
                    <wpg:wgp>
                      <wpg:cNvGrpSpPr/>
                      <wpg:grpSpPr>
                        <a:xfrm>
                          <a:off x="0" y="0"/>
                          <a:ext cx="1740090" cy="1140681"/>
                          <a:chOff x="0" y="0"/>
                          <a:chExt cx="1362702" cy="892810"/>
                        </a:xfrm>
                      </wpg:grpSpPr>
                      <wpg:grpSp>
                        <wpg:cNvPr id="413" name="Group 413"/>
                        <wpg:cNvGrpSpPr/>
                        <wpg:grpSpPr>
                          <a:xfrm>
                            <a:off x="0" y="320634"/>
                            <a:ext cx="531429" cy="561975"/>
                            <a:chOff x="0" y="0"/>
                            <a:chExt cx="531429" cy="561975"/>
                          </a:xfrm>
                        </wpg:grpSpPr>
                        <pic:pic xmlns:pic="http://schemas.openxmlformats.org/drawingml/2006/picture">
                          <pic:nvPicPr>
                            <pic:cNvPr id="18" name="Picture 18"/>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1945" cy="561975"/>
                            </a:xfrm>
                            <a:prstGeom prst="rect">
                              <a:avLst/>
                            </a:prstGeom>
                          </pic:spPr>
                        </pic:pic>
                        <wpg:grpSp>
                          <wpg:cNvPr id="333" name="Group 333"/>
                          <wpg:cNvGrpSpPr/>
                          <wpg:grpSpPr>
                            <a:xfrm>
                              <a:off x="421574" y="0"/>
                              <a:ext cx="109855" cy="556895"/>
                              <a:chOff x="0" y="0"/>
                              <a:chExt cx="694055" cy="3520185"/>
                            </a:xfrm>
                          </wpg:grpSpPr>
                          <pic:pic xmlns:pic="http://schemas.openxmlformats.org/drawingml/2006/picture">
                            <pic:nvPicPr>
                              <pic:cNvPr id="334" name="Picture 33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2719450"/>
                                <a:ext cx="694055" cy="800735"/>
                              </a:xfrm>
                              <a:prstGeom prst="rect">
                                <a:avLst/>
                              </a:prstGeom>
                            </pic:spPr>
                          </pic:pic>
                          <pic:pic xmlns:pic="http://schemas.openxmlformats.org/drawingml/2006/picture">
                            <pic:nvPicPr>
                              <pic:cNvPr id="335" name="Picture 33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2042556"/>
                                <a:ext cx="694055" cy="800735"/>
                              </a:xfrm>
                              <a:prstGeom prst="rect">
                                <a:avLst/>
                              </a:prstGeom>
                            </pic:spPr>
                          </pic:pic>
                          <pic:pic xmlns:pic="http://schemas.openxmlformats.org/drawingml/2006/picture">
                            <pic:nvPicPr>
                              <pic:cNvPr id="336" name="Picture 33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1365662"/>
                                <a:ext cx="694055" cy="800735"/>
                              </a:xfrm>
                              <a:prstGeom prst="rect">
                                <a:avLst/>
                              </a:prstGeom>
                            </pic:spPr>
                          </pic:pic>
                          <pic:pic xmlns:pic="http://schemas.openxmlformats.org/drawingml/2006/picture">
                            <pic:nvPicPr>
                              <pic:cNvPr id="337" name="Picture 33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688769"/>
                                <a:ext cx="694055" cy="800735"/>
                              </a:xfrm>
                              <a:prstGeom prst="rect">
                                <a:avLst/>
                              </a:prstGeom>
                            </pic:spPr>
                          </pic:pic>
                          <pic:pic xmlns:pic="http://schemas.openxmlformats.org/drawingml/2006/picture">
                            <pic:nvPicPr>
                              <pic:cNvPr id="371" name="Picture 37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94055" cy="800735"/>
                              </a:xfrm>
                              <a:prstGeom prst="rect">
                                <a:avLst/>
                              </a:prstGeom>
                            </pic:spPr>
                          </pic:pic>
                        </wpg:grpSp>
                      </wpg:grpSp>
                      <wpg:grpSp>
                        <wpg:cNvPr id="412" name="Group 412"/>
                        <wpg:cNvGrpSpPr/>
                        <wpg:grpSpPr>
                          <a:xfrm>
                            <a:off x="813460" y="0"/>
                            <a:ext cx="549242" cy="892810"/>
                            <a:chOff x="0" y="0"/>
                            <a:chExt cx="549242" cy="892810"/>
                          </a:xfrm>
                        </wpg:grpSpPr>
                        <pic:pic xmlns:pic="http://schemas.openxmlformats.org/drawingml/2006/picture">
                          <pic:nvPicPr>
                            <pic:cNvPr id="17" name="Picture 1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8615" cy="892810"/>
                            </a:xfrm>
                            <a:prstGeom prst="rect">
                              <a:avLst/>
                            </a:prstGeom>
                          </pic:spPr>
                        </pic:pic>
                        <wpg:grpSp>
                          <wpg:cNvPr id="375" name="Group 375"/>
                          <wpg:cNvGrpSpPr/>
                          <wpg:grpSpPr>
                            <a:xfrm>
                              <a:off x="439387" y="0"/>
                              <a:ext cx="109855" cy="878840"/>
                              <a:chOff x="0" y="0"/>
                              <a:chExt cx="694055" cy="5550865"/>
                            </a:xfrm>
                          </wpg:grpSpPr>
                          <pic:pic xmlns:pic="http://schemas.openxmlformats.org/drawingml/2006/picture">
                            <pic:nvPicPr>
                              <pic:cNvPr id="376" name="Picture 37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4750130"/>
                                <a:ext cx="694055" cy="800735"/>
                              </a:xfrm>
                              <a:prstGeom prst="rect">
                                <a:avLst/>
                              </a:prstGeom>
                            </pic:spPr>
                          </pic:pic>
                          <pic:pic xmlns:pic="http://schemas.openxmlformats.org/drawingml/2006/picture">
                            <pic:nvPicPr>
                              <pic:cNvPr id="377" name="Picture 37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4073236"/>
                                <a:ext cx="694055" cy="800735"/>
                              </a:xfrm>
                              <a:prstGeom prst="rect">
                                <a:avLst/>
                              </a:prstGeom>
                            </pic:spPr>
                          </pic:pic>
                          <pic:pic xmlns:pic="http://schemas.openxmlformats.org/drawingml/2006/picture">
                            <pic:nvPicPr>
                              <pic:cNvPr id="378" name="Picture 37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3396343"/>
                                <a:ext cx="694055" cy="800735"/>
                              </a:xfrm>
                              <a:prstGeom prst="rect">
                                <a:avLst/>
                              </a:prstGeom>
                            </pic:spPr>
                          </pic:pic>
                          <pic:pic xmlns:pic="http://schemas.openxmlformats.org/drawingml/2006/picture">
                            <pic:nvPicPr>
                              <pic:cNvPr id="381" name="Picture 38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2719449"/>
                                <a:ext cx="694055" cy="800735"/>
                              </a:xfrm>
                              <a:prstGeom prst="rect">
                                <a:avLst/>
                              </a:prstGeom>
                            </pic:spPr>
                          </pic:pic>
                          <pic:pic xmlns:pic="http://schemas.openxmlformats.org/drawingml/2006/picture">
                            <pic:nvPicPr>
                              <pic:cNvPr id="382" name="Picture 38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2030680"/>
                                <a:ext cx="694055" cy="800735"/>
                              </a:xfrm>
                              <a:prstGeom prst="rect">
                                <a:avLst/>
                              </a:prstGeom>
                            </pic:spPr>
                          </pic:pic>
                          <pic:pic xmlns:pic="http://schemas.openxmlformats.org/drawingml/2006/picture">
                            <pic:nvPicPr>
                              <pic:cNvPr id="200" name="Picture 200"/>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1353787"/>
                                <a:ext cx="694055" cy="800735"/>
                              </a:xfrm>
                              <a:prstGeom prst="rect">
                                <a:avLst/>
                              </a:prstGeom>
                            </pic:spPr>
                          </pic:pic>
                          <pic:pic xmlns:pic="http://schemas.openxmlformats.org/drawingml/2006/picture">
                            <pic:nvPicPr>
                              <pic:cNvPr id="384" name="Picture 38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676893"/>
                                <a:ext cx="694055" cy="800735"/>
                              </a:xfrm>
                              <a:prstGeom prst="rect">
                                <a:avLst/>
                              </a:prstGeom>
                            </pic:spPr>
                          </pic:pic>
                          <pic:pic xmlns:pic="http://schemas.openxmlformats.org/drawingml/2006/picture">
                            <pic:nvPicPr>
                              <pic:cNvPr id="385" name="Picture 38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94055" cy="8007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A058332" id="Group 414" o:spid="_x0000_s1026" style="position:absolute;margin-left:180.15pt;margin-top:155.8pt;width:137pt;height:89.8pt;z-index:251853312;mso-width-relative:margin;mso-height-relative:margin" coordsize="13627,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&#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">
                <v:group id="Group 413" o:spid="_x0000_s1027" style="position:absolute;top:3206;width:5314;height:5620" coordsize="5314,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32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">
                    <v:imagedata r:id="rId70" o:title=""/>
                  </v:shape>
                  <v:group id="Group 333" o:spid="_x0000_s1029" style="position:absolute;left:4215;width:1099;height:5568" coordsize="6940,3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Picture 334" o:spid="_x0000_s1030" type="#_x0000_t75" style="position:absolute;top:27194;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">
                      <v:imagedata r:id="rId71" o:title=""/>
                    </v:shape>
                    <v:shape id="Picture 335" o:spid="_x0000_s1031" type="#_x0000_t75" style="position:absolute;top:20425;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">
                      <v:imagedata r:id="rId71" o:title=""/>
                    </v:shape>
                    <v:shape id="Picture 336" o:spid="_x0000_s1032" type="#_x0000_t75" style="position:absolute;top:13656;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">
                      <v:imagedata r:id="rId71" o:title=""/>
                    </v:shape>
                    <v:shape id="Picture 337" o:spid="_x0000_s1033" type="#_x0000_t75" style="position:absolute;top:6887;width:6940;height: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">
                      <v:imagedata r:id="rId71" o:title=""/>
                    </v:shape>
                    <v:shape id="Picture 371" o:spid="_x0000_s1034" type="#_x0000_t75" style="position:absolute;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">
                      <v:imagedata r:id="rId71" o:title=""/>
                    </v:shape>
                  </v:group>
                </v:group>
                <v:group id="Group 412" o:spid="_x0000_s1035" style="position:absolute;left:8134;width:5493;height:8928" coordsize="5492,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Picture 17" o:spid="_x0000_s1036" type="#_x0000_t75" style="position:absolute;width:3486;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">
                    <v:imagedata r:id="rId72" o:title=""/>
                  </v:shape>
                  <v:group id="Group 375" o:spid="_x0000_s1037" style="position:absolute;left:4393;width:1099;height:8788" coordsize="6940,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Picture 376" o:spid="_x0000_s1038" type="#_x0000_t75" style="position:absolute;top:47501;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">
                      <v:imagedata r:id="rId73" o:title=""/>
                    </v:shape>
                    <v:shape id="Picture 377" o:spid="_x0000_s1039" type="#_x0000_t75" style="position:absolute;top:40732;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">
                      <v:imagedata r:id="rId73" o:title=""/>
                    </v:shape>
                    <v:shape id="Picture 378" o:spid="_x0000_s1040" type="#_x0000_t75" style="position:absolute;top:33963;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">
                      <v:imagedata r:id="rId73" o:title=""/>
                    </v:shape>
                    <v:shape id="Picture 381" o:spid="_x0000_s1041" type="#_x0000_t75" style="position:absolute;top:27194;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">
                      <v:imagedata r:id="rId73" o:title=""/>
                    </v:shape>
                    <v:shape id="Picture 382" o:spid="_x0000_s1042" type="#_x0000_t75" style="position:absolute;top:20306;width:6940;height: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">
                      <v:imagedata r:id="rId73" o:title=""/>
                    </v:shape>
                    <v:shape id="Picture 200" o:spid="_x0000_s1043" type="#_x0000_t75" style="position:absolute;top:13537;width:6940;height: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">
                      <v:imagedata r:id="rId73" o:title=""/>
                    </v:shape>
                    <v:shape id="Picture 384" o:spid="_x0000_s1044" type="#_x0000_t75" style="position:absolute;top:6768;width:6940;height: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">
                      <v:imagedata r:id="rId73" o:title=""/>
                    </v:shape>
                    <v:shape id="Picture 385" o:spid="_x0000_s1045" type="#_x0000_t75" style="position:absolute;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">
                      <v:imagedata r:id="rId73" o:title=""/>
                    </v:shape>
                  </v:group>
                </v:group>
              </v:group>
            </w:pict>
          </mc:Fallback>
        </mc:AlternateContent>
      </w:r>
      <w:r w:rsidR="00870D47">
        <w:rPr>
          <w:noProof/>
        </w:rPr>
        <mc:AlternateContent>
          <mc:Choice Requires="wpg">
            <w:drawing>
              <wp:anchor distT="0" distB="0" distL="114300" distR="114300" simplePos="0" relativeHeight="251822592" behindDoc="0" locked="0" layoutInCell="1" allowOverlap="1" wp14:anchorId="032A4898" wp14:editId="71DCC17E">
                <wp:simplePos x="0" y="0"/>
                <wp:positionH relativeFrom="column">
                  <wp:posOffset>1892613</wp:posOffset>
                </wp:positionH>
                <wp:positionV relativeFrom="paragraph">
                  <wp:posOffset>1525071</wp:posOffset>
                </wp:positionV>
                <wp:extent cx="1003139" cy="757479"/>
                <wp:effectExtent l="0" t="0" r="26035" b="24130"/>
                <wp:wrapNone/>
                <wp:docPr id="192" name="Group 192"/>
                <wp:cNvGraphicFramePr/>
                <a:graphic xmlns:a="http://schemas.openxmlformats.org/drawingml/2006/main">
                  <a:graphicData uri="http://schemas.microsoft.com/office/word/2010/wordprocessingGroup">
                    <wpg:wgp>
                      <wpg:cNvGrpSpPr/>
                      <wpg:grpSpPr>
                        <a:xfrm>
                          <a:off x="0" y="0"/>
                          <a:ext cx="1003139" cy="757479"/>
                          <a:chOff x="0" y="0"/>
                          <a:chExt cx="1003139" cy="757479"/>
                        </a:xfrm>
                      </wpg:grpSpPr>
                      <wpg:grpSp>
                        <wpg:cNvPr id="309" name="Group 309"/>
                        <wpg:cNvGrpSpPr/>
                        <wpg:grpSpPr>
                          <a:xfrm>
                            <a:off x="0" y="0"/>
                            <a:ext cx="375861" cy="626101"/>
                            <a:chOff x="0" y="0"/>
                            <a:chExt cx="375920" cy="626480"/>
                          </a:xfrm>
                        </wpg:grpSpPr>
                        <pic:pic xmlns:pic="http://schemas.openxmlformats.org/drawingml/2006/picture">
                          <pic:nvPicPr>
                            <pic:cNvPr id="314" name="Picture 314"/>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454395"/>
                              <a:ext cx="375920" cy="172085"/>
                            </a:xfrm>
                            <a:prstGeom prst="rect">
                              <a:avLst/>
                            </a:prstGeom>
                          </pic:spPr>
                        </pic:pic>
                        <pic:pic xmlns:pic="http://schemas.openxmlformats.org/drawingml/2006/picture">
                          <pic:nvPicPr>
                            <pic:cNvPr id="315" name="Picture 31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302930"/>
                              <a:ext cx="375920" cy="172085"/>
                            </a:xfrm>
                            <a:prstGeom prst="rect">
                              <a:avLst/>
                            </a:prstGeom>
                          </pic:spPr>
                        </pic:pic>
                        <pic:pic xmlns:pic="http://schemas.openxmlformats.org/drawingml/2006/picture">
                          <pic:nvPicPr>
                            <pic:cNvPr id="316" name="Picture 316"/>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151465"/>
                              <a:ext cx="375920" cy="172085"/>
                            </a:xfrm>
                            <a:prstGeom prst="rect">
                              <a:avLst/>
                            </a:prstGeom>
                          </pic:spPr>
                        </pic:pic>
                        <pic:pic xmlns:pic="http://schemas.openxmlformats.org/drawingml/2006/picture">
                          <pic:nvPicPr>
                            <pic:cNvPr id="78" name="Picture 78"/>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5920" cy="172085"/>
                            </a:xfrm>
                            <a:prstGeom prst="rect">
                              <a:avLst/>
                            </a:prstGeom>
                          </pic:spPr>
                        </pic:pic>
                      </wpg:grpSp>
                      <wpg:grpSp>
                        <wpg:cNvPr id="79" name="Group 79"/>
                        <wpg:cNvGrpSpPr/>
                        <wpg:grpSpPr>
                          <a:xfrm>
                            <a:off x="552734" y="313898"/>
                            <a:ext cx="375285" cy="322580"/>
                            <a:chOff x="0" y="0"/>
                            <a:chExt cx="375920" cy="323550"/>
                          </a:xfrm>
                        </wpg:grpSpPr>
                        <pic:pic xmlns:pic="http://schemas.openxmlformats.org/drawingml/2006/picture">
                          <pic:nvPicPr>
                            <pic:cNvPr id="80" name="Picture 80"/>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151465"/>
                              <a:ext cx="375920" cy="172085"/>
                            </a:xfrm>
                            <a:prstGeom prst="rect">
                              <a:avLst/>
                            </a:prstGeom>
                          </pic:spPr>
                        </pic:pic>
                        <pic:pic xmlns:pic="http://schemas.openxmlformats.org/drawingml/2006/picture">
                          <pic:nvPicPr>
                            <pic:cNvPr id="81" name="Picture 8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5920" cy="172085"/>
                            </a:xfrm>
                            <a:prstGeom prst="rect">
                              <a:avLst/>
                            </a:prstGeom>
                          </pic:spPr>
                        </pic:pic>
                      </wpg:grpSp>
                      <wps:wsp>
                        <wps:cNvPr id="82" name="Oval 82"/>
                        <wps:cNvSpPr/>
                        <wps:spPr>
                          <a:xfrm>
                            <a:off x="464024" y="218364"/>
                            <a:ext cx="539115" cy="53911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E6FE06" id="Group 192" o:spid="_x0000_s1026" style="position:absolute;margin-left:149pt;margin-top:120.1pt;width:79pt;height:59.65pt;z-index:251822592" coordsize="10031,7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">
                <v:group id="Group 309" o:spid="_x0000_s1027" style="position:absolute;width:3758;height:6261" coordsize="375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Picture 314" o:spid="_x0000_s1028" type="#_x0000_t75" style="position:absolute;top:4543;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">
                    <v:imagedata r:id="rId75" o:title=""/>
                  </v:shape>
                  <v:shape id="Picture 315" o:spid="_x0000_s1029" type="#_x0000_t75" style="position:absolute;top:3029;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">
                    <v:imagedata r:id="rId75" o:title=""/>
                  </v:shape>
                  <v:shape id="Picture 316" o:spid="_x0000_s1030" type="#_x0000_t75" style="position:absolute;top:1514;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">
                    <v:imagedata r:id="rId75" o:title=""/>
                  </v:shape>
                  <v:shape id="Picture 78" o:spid="_x0000_s1031" type="#_x0000_t75" style="position:absolute;width:3759;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">
                    <v:imagedata r:id="rId75" o:title=""/>
                  </v:shape>
                </v:group>
                <v:group id="Group 79" o:spid="_x0000_s1032" style="position:absolute;left:5527;top:3138;width:3753;height:3226" coordsize="375920,3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Picture 80" o:spid="_x0000_s1033" type="#_x0000_t75" style="position:absolute;top:151465;width:375920;height:17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">
                    <v:imagedata r:id="rId75" o:title=""/>
                  </v:shape>
                  <v:shape id="Picture 81" o:spid="_x0000_s1034" type="#_x0000_t75" style="position:absolute;width:375920;height:17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">
                    <v:imagedata r:id="rId75" o:title=""/>
                  </v:shape>
                </v:group>
                <v:oval id="Oval 82" o:spid="_x0000_s1035" style="position:absolute;left:4640;top:2183;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" filled="f" strokecolor="black [3213]" strokeweight=".5pt">
                  <v:stroke joinstyle="miter"/>
                </v:oval>
              </v:group>
            </w:pict>
          </mc:Fallback>
        </mc:AlternateContent>
      </w:r>
      <w:r w:rsidR="00870D47">
        <w:rPr>
          <w:noProof/>
        </w:rPr>
        <mc:AlternateContent>
          <mc:Choice Requires="wpg">
            <w:drawing>
              <wp:anchor distT="0" distB="0" distL="114300" distR="114300" simplePos="0" relativeHeight="251829760" behindDoc="0" locked="0" layoutInCell="1" allowOverlap="1" wp14:anchorId="0B85598D" wp14:editId="3CF7E0B5">
                <wp:simplePos x="0" y="0"/>
                <wp:positionH relativeFrom="column">
                  <wp:posOffset>-182084</wp:posOffset>
                </wp:positionH>
                <wp:positionV relativeFrom="paragraph">
                  <wp:posOffset>1483995</wp:posOffset>
                </wp:positionV>
                <wp:extent cx="1167490" cy="797560"/>
                <wp:effectExtent l="0" t="0" r="0" b="21590"/>
                <wp:wrapNone/>
                <wp:docPr id="415" name="Group 415"/>
                <wp:cNvGraphicFramePr/>
                <a:graphic xmlns:a="http://schemas.openxmlformats.org/drawingml/2006/main">
                  <a:graphicData uri="http://schemas.microsoft.com/office/word/2010/wordprocessingGroup">
                    <wpg:wgp>
                      <wpg:cNvGrpSpPr/>
                      <wpg:grpSpPr>
                        <a:xfrm>
                          <a:off x="0" y="0"/>
                          <a:ext cx="1167490" cy="797560"/>
                          <a:chOff x="0" y="0"/>
                          <a:chExt cx="1167490" cy="797560"/>
                        </a:xfrm>
                      </wpg:grpSpPr>
                      <wpg:grpSp>
                        <wpg:cNvPr id="303" name="Group 303"/>
                        <wpg:cNvGrpSpPr/>
                        <wpg:grpSpPr>
                          <a:xfrm>
                            <a:off x="170597" y="75062"/>
                            <a:ext cx="375920" cy="626051"/>
                            <a:chOff x="0" y="0"/>
                            <a:chExt cx="375920" cy="626480"/>
                          </a:xfrm>
                        </wpg:grpSpPr>
                        <pic:pic xmlns:pic="http://schemas.openxmlformats.org/drawingml/2006/picture">
                          <pic:nvPicPr>
                            <pic:cNvPr id="217" name="Picture 21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454395"/>
                              <a:ext cx="375920" cy="172085"/>
                            </a:xfrm>
                            <a:prstGeom prst="rect">
                              <a:avLst/>
                            </a:prstGeom>
                          </pic:spPr>
                        </pic:pic>
                        <pic:pic xmlns:pic="http://schemas.openxmlformats.org/drawingml/2006/picture">
                          <pic:nvPicPr>
                            <pic:cNvPr id="220" name="Picture 220"/>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302930"/>
                              <a:ext cx="375920" cy="172085"/>
                            </a:xfrm>
                            <a:prstGeom prst="rect">
                              <a:avLst/>
                            </a:prstGeom>
                          </pic:spPr>
                        </pic:pic>
                        <pic:pic xmlns:pic="http://schemas.openxmlformats.org/drawingml/2006/picture">
                          <pic:nvPicPr>
                            <pic:cNvPr id="42" name="Picture 42"/>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151465"/>
                              <a:ext cx="375920" cy="172085"/>
                            </a:xfrm>
                            <a:prstGeom prst="rect">
                              <a:avLst/>
                            </a:prstGeom>
                          </pic:spPr>
                        </pic:pic>
                        <pic:pic xmlns:pic="http://schemas.openxmlformats.org/drawingml/2006/picture">
                          <pic:nvPicPr>
                            <pic:cNvPr id="43" name="Picture 43"/>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5920" cy="172085"/>
                            </a:xfrm>
                            <a:prstGeom prst="rect">
                              <a:avLst/>
                            </a:prstGeom>
                          </pic:spPr>
                        </pic:pic>
                      </wpg:grpSp>
                      <wpg:grpSp>
                        <wpg:cNvPr id="301" name="Group 301"/>
                        <wpg:cNvGrpSpPr/>
                        <wpg:grpSpPr>
                          <a:xfrm>
                            <a:off x="791570" y="382137"/>
                            <a:ext cx="375920" cy="322580"/>
                            <a:chOff x="0" y="0"/>
                            <a:chExt cx="375920" cy="323550"/>
                          </a:xfrm>
                        </wpg:grpSpPr>
                        <pic:pic xmlns:pic="http://schemas.openxmlformats.org/drawingml/2006/picture">
                          <pic:nvPicPr>
                            <pic:cNvPr id="44" name="Picture 44"/>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151465"/>
                              <a:ext cx="375920" cy="172085"/>
                            </a:xfrm>
                            <a:prstGeom prst="rect">
                              <a:avLst/>
                            </a:prstGeom>
                          </pic:spPr>
                        </pic:pic>
                        <pic:pic xmlns:pic="http://schemas.openxmlformats.org/drawingml/2006/picture">
                          <pic:nvPicPr>
                            <pic:cNvPr id="45" name="Picture 4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5920" cy="172085"/>
                            </a:xfrm>
                            <a:prstGeom prst="rect">
                              <a:avLst/>
                            </a:prstGeom>
                          </pic:spPr>
                        </pic:pic>
                      </wpg:grpSp>
                      <wps:wsp>
                        <wps:cNvPr id="84" name="Oval 84"/>
                        <wps:cNvSpPr/>
                        <wps:spPr>
                          <a:xfrm>
                            <a:off x="0" y="0"/>
                            <a:ext cx="708263" cy="79756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D81F69" id="Group 415" o:spid="_x0000_s1026" style="position:absolute;margin-left:-14.35pt;margin-top:116.85pt;width:91.95pt;height:62.8pt;z-index:251829760" coordsize="11674,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&#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">
                <v:group id="Group 303" o:spid="_x0000_s1027" style="position:absolute;left:1705;top:750;width:3760;height:6261" coordsize="375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Picture 217" o:spid="_x0000_s1028" type="#_x0000_t75" style="position:absolute;top:4543;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">
                    <v:imagedata r:id="rId75" o:title=""/>
                  </v:shape>
                  <v:shape id="Picture 220" o:spid="_x0000_s1029" type="#_x0000_t75" style="position:absolute;top:3029;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">
                    <v:imagedata r:id="rId75" o:title=""/>
                  </v:shape>
                  <v:shape id="Picture 42" o:spid="_x0000_s1030" type="#_x0000_t75" style="position:absolute;top:1514;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">
                    <v:imagedata r:id="rId75" o:title=""/>
                  </v:shape>
                  <v:shape id="Picture 43" o:spid="_x0000_s1031" type="#_x0000_t75" style="position:absolute;width:3759;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">
                    <v:imagedata r:id="rId75" o:title=""/>
                  </v:shape>
                </v:group>
                <v:group id="Group 301" o:spid="_x0000_s1032" style="position:absolute;left:7915;top:3821;width:3759;height:3226" coordsize="375920,3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Picture 44" o:spid="_x0000_s1033" type="#_x0000_t75" style="position:absolute;top:151465;width:375920;height:17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">
                    <v:imagedata r:id="rId75" o:title=""/>
                  </v:shape>
                  <v:shape id="Picture 45" o:spid="_x0000_s1034" type="#_x0000_t75" style="position:absolute;width:375920;height:17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">
                    <v:imagedata r:id="rId75" o:title=""/>
                  </v:shape>
                </v:group>
                <v:oval id="Oval 84" o:spid="_x0000_s1035" style="position:absolute;width:7082;height: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" filled="f" strokecolor="black [3213]" strokeweight=".5pt">
                  <v:stroke joinstyle="miter"/>
                </v:oval>
              </v:group>
            </w:pict>
          </mc:Fallback>
        </mc:AlternateContent>
      </w:r>
      <w:r w:rsidR="00BF1472">
        <w:rPr>
          <w:noProof/>
        </w:rPr>
        <mc:AlternateContent>
          <mc:Choice Requires="wpg">
            <w:drawing>
              <wp:anchor distT="0" distB="0" distL="114300" distR="114300" simplePos="0" relativeHeight="251860480" behindDoc="0" locked="0" layoutInCell="1" allowOverlap="1" wp14:anchorId="03F3EF88" wp14:editId="0C7442D1">
                <wp:simplePos x="0" y="0"/>
                <wp:positionH relativeFrom="column">
                  <wp:posOffset>345440</wp:posOffset>
                </wp:positionH>
                <wp:positionV relativeFrom="paragraph">
                  <wp:posOffset>751840</wp:posOffset>
                </wp:positionV>
                <wp:extent cx="3368040" cy="387387"/>
                <wp:effectExtent l="0" t="0" r="3810" b="0"/>
                <wp:wrapNone/>
                <wp:docPr id="409" name="Group 409"/>
                <wp:cNvGraphicFramePr/>
                <a:graphic xmlns:a="http://schemas.openxmlformats.org/drawingml/2006/main">
                  <a:graphicData uri="http://schemas.microsoft.com/office/word/2010/wordprocessingGroup">
                    <wpg:wgp>
                      <wpg:cNvGrpSpPr/>
                      <wpg:grpSpPr>
                        <a:xfrm>
                          <a:off x="0" y="0"/>
                          <a:ext cx="3368040" cy="387387"/>
                          <a:chOff x="0" y="0"/>
                          <a:chExt cx="3936365" cy="452755"/>
                        </a:xfrm>
                      </wpg:grpSpPr>
                      <pic:pic xmlns:pic="http://schemas.openxmlformats.org/drawingml/2006/picture">
                        <pic:nvPicPr>
                          <pic:cNvPr id="34" name="Picture 34"/>
                          <pic:cNvPicPr>
                            <a:picLocks noChangeAspect="1"/>
                          </pic:cNvPicPr>
                        </pic:nvPicPr>
                        <pic:blipFill rotWithShape="1">
                          <a:blip r:embed="rId76" cstate="print">
                            <a:extLst>
                              <a:ext uri="{28A0092B-C50C-407E-A947-70E740481C1C}">
                                <a14:useLocalDpi xmlns:a14="http://schemas.microsoft.com/office/drawing/2010/main" val="0"/>
                              </a:ext>
                            </a:extLst>
                          </a:blip>
                          <a:srcRect b="68894"/>
                          <a:stretch/>
                        </pic:blipFill>
                        <pic:spPr bwMode="auto">
                          <a:xfrm>
                            <a:off x="0" y="0"/>
                            <a:ext cx="2040890" cy="19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6" name="Picture 386"/>
                          <pic:cNvPicPr>
                            <a:picLocks noChangeAspect="1"/>
                          </pic:cNvPicPr>
                        </pic:nvPicPr>
                        <pic:blipFill rotWithShape="1">
                          <a:blip r:embed="rId76" cstate="print">
                            <a:extLst>
                              <a:ext uri="{28A0092B-C50C-407E-A947-70E740481C1C}">
                                <a14:useLocalDpi xmlns:a14="http://schemas.microsoft.com/office/drawing/2010/main" val="0"/>
                              </a:ext>
                            </a:extLst>
                          </a:blip>
                          <a:srcRect t="33052" b="35842"/>
                          <a:stretch/>
                        </pic:blipFill>
                        <pic:spPr bwMode="auto">
                          <a:xfrm>
                            <a:off x="1895475" y="9525"/>
                            <a:ext cx="2040890" cy="19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7" name="Picture 387"/>
                          <pic:cNvPicPr>
                            <a:picLocks noChangeAspect="1"/>
                          </pic:cNvPicPr>
                        </pic:nvPicPr>
                        <pic:blipFill rotWithShape="1">
                          <a:blip r:embed="rId76" cstate="print">
                            <a:extLst>
                              <a:ext uri="{28A0092B-C50C-407E-A947-70E740481C1C}">
                                <a14:useLocalDpi xmlns:a14="http://schemas.microsoft.com/office/drawing/2010/main" val="0"/>
                              </a:ext>
                            </a:extLst>
                          </a:blip>
                          <a:srcRect l="-965" t="73616" r="965" b="-4722"/>
                          <a:stretch/>
                        </pic:blipFill>
                        <pic:spPr bwMode="auto">
                          <a:xfrm>
                            <a:off x="704850" y="257175"/>
                            <a:ext cx="2040890" cy="1955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81AE311" id="Group 409" o:spid="_x0000_s1026" style="position:absolute;margin-left:27.2pt;margin-top:59.2pt;width:265.2pt;height:30.5pt;z-index:251860480;mso-width-relative:margin;mso-height-relative:margin" coordsize="39363,4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">
                <v:shape id="Picture 34" o:spid="_x0000_s1027" type="#_x0000_t75" style="position:absolute;width:20408;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">
                  <v:imagedata r:id="rId77" o:title="" cropbottom="45150f"/>
                </v:shape>
                <v:shape id="Picture 386" o:spid="_x0000_s1028" type="#_x0000_t75" style="position:absolute;left:18954;top:95;width:20409;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">
                  <v:imagedata r:id="rId77" o:title="" croptop="21661f" cropbottom="23489f"/>
                </v:shape>
                <v:shape id="Picture 387" o:spid="_x0000_s1029" type="#_x0000_t75" style="position:absolute;left:7048;top:2571;width:20409;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">
                  <v:imagedata r:id="rId77" o:title="" croptop="48245f" cropbottom="-3095f" cropleft="-632f" cropright="632f"/>
                </v:shape>
              </v:group>
            </w:pict>
          </mc:Fallback>
        </mc:AlternateContent>
      </w:r>
      <w:r w:rsidR="00BF1472">
        <w:rPr>
          <w:noProof/>
        </w:rPr>
        <mc:AlternateContent>
          <mc:Choice Requires="wpg">
            <w:drawing>
              <wp:anchor distT="0" distB="0" distL="114300" distR="114300" simplePos="0" relativeHeight="251837952" behindDoc="0" locked="0" layoutInCell="1" allowOverlap="1" wp14:anchorId="0D9E5F77" wp14:editId="63341534">
                <wp:simplePos x="0" y="0"/>
                <wp:positionH relativeFrom="column">
                  <wp:posOffset>-215900</wp:posOffset>
                </wp:positionH>
                <wp:positionV relativeFrom="paragraph">
                  <wp:posOffset>3597275</wp:posOffset>
                </wp:positionV>
                <wp:extent cx="1167130" cy="633730"/>
                <wp:effectExtent l="0" t="171450" r="0" b="166370"/>
                <wp:wrapNone/>
                <wp:docPr id="407" name="Group 407"/>
                <wp:cNvGraphicFramePr/>
                <a:graphic xmlns:a="http://schemas.openxmlformats.org/drawingml/2006/main">
                  <a:graphicData uri="http://schemas.microsoft.com/office/word/2010/wordprocessingGroup">
                    <wpg:wgp>
                      <wpg:cNvGrpSpPr/>
                      <wpg:grpSpPr>
                        <a:xfrm>
                          <a:off x="0" y="0"/>
                          <a:ext cx="1167130" cy="633730"/>
                          <a:chOff x="0" y="0"/>
                          <a:chExt cx="1251585" cy="679450"/>
                        </a:xfrm>
                      </wpg:grpSpPr>
                      <pic:pic xmlns:pic="http://schemas.openxmlformats.org/drawingml/2006/picture">
                        <pic:nvPicPr>
                          <pic:cNvPr id="11" name="Picture 11"/>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rot="20141244">
                            <a:off x="0" y="47625"/>
                            <a:ext cx="659765" cy="520065"/>
                          </a:xfrm>
                          <a:prstGeom prst="rect">
                            <a:avLst/>
                          </a:prstGeom>
                        </pic:spPr>
                      </pic:pic>
                      <pic:pic xmlns:pic="http://schemas.openxmlformats.org/drawingml/2006/picture">
                        <pic:nvPicPr>
                          <pic:cNvPr id="10" name="Picture 10"/>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rot="19966016">
                            <a:off x="371475" y="0"/>
                            <a:ext cx="880110" cy="679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D84456" id="Group 407" o:spid="_x0000_s1026" style="position:absolute;margin-left:-17pt;margin-top:283.25pt;width:91.9pt;height:49.9pt;z-index:251837952;mso-width-relative:margin;mso-height-relative:margin" coordsize="12515,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">
                <v:shape id="Picture 11" o:spid="_x0000_s1027" type="#_x0000_t75" style="position:absolute;top:476;width:6597;height:5200;rotation:-15933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">
                  <v:imagedata r:id="rId80" o:title=""/>
                </v:shape>
                <v:shape id="Picture 10" o:spid="_x0000_s1028" type="#_x0000_t75" style="position:absolute;left:3714;width:8801;height:6794;rotation:-17847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">
                  <v:imagedata r:id="rId81" o:title=""/>
                </v:shape>
              </v:group>
            </w:pict>
          </mc:Fallback>
        </mc:AlternateContent>
      </w:r>
      <w:r w:rsidR="00BF1472">
        <w:rPr>
          <w:noProof/>
        </w:rPr>
        <mc:AlternateContent>
          <mc:Choice Requires="wpg">
            <w:drawing>
              <wp:anchor distT="0" distB="0" distL="114300" distR="114300" simplePos="0" relativeHeight="251844096" behindDoc="0" locked="0" layoutInCell="1" allowOverlap="1" wp14:anchorId="5F344392" wp14:editId="601E5E74">
                <wp:simplePos x="0" y="0"/>
                <wp:positionH relativeFrom="column">
                  <wp:posOffset>2840990</wp:posOffset>
                </wp:positionH>
                <wp:positionV relativeFrom="paragraph">
                  <wp:posOffset>3502025</wp:posOffset>
                </wp:positionV>
                <wp:extent cx="1259840" cy="890832"/>
                <wp:effectExtent l="0" t="0" r="0" b="5080"/>
                <wp:wrapNone/>
                <wp:docPr id="331" name="Group 331"/>
                <wp:cNvGraphicFramePr/>
                <a:graphic xmlns:a="http://schemas.openxmlformats.org/drawingml/2006/main">
                  <a:graphicData uri="http://schemas.microsoft.com/office/word/2010/wordprocessingGroup">
                    <wpg:wgp>
                      <wpg:cNvGrpSpPr/>
                      <wpg:grpSpPr>
                        <a:xfrm>
                          <a:off x="0" y="0"/>
                          <a:ext cx="1259840" cy="890832"/>
                          <a:chOff x="0" y="0"/>
                          <a:chExt cx="1350645" cy="955040"/>
                        </a:xfrm>
                      </wpg:grpSpPr>
                      <pic:pic xmlns:pic="http://schemas.openxmlformats.org/drawingml/2006/picture">
                        <pic:nvPicPr>
                          <pic:cNvPr id="94" name="Picture 94"/>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50645" cy="955040"/>
                          </a:xfrm>
                          <a:prstGeom prst="roundRect">
                            <a:avLst/>
                          </a:prstGeom>
                        </pic:spPr>
                      </pic:pic>
                      <pic:pic xmlns:pic="http://schemas.openxmlformats.org/drawingml/2006/picture">
                        <pic:nvPicPr>
                          <pic:cNvPr id="95" name="Picture 9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flipH="1">
                            <a:off x="41699" y="408055"/>
                            <a:ext cx="854075" cy="430530"/>
                          </a:xfrm>
                          <a:prstGeom prst="rect">
                            <a:avLst/>
                          </a:prstGeom>
                        </pic:spPr>
                      </pic:pic>
                      <pic:pic xmlns:pic="http://schemas.openxmlformats.org/drawingml/2006/picture">
                        <pic:nvPicPr>
                          <pic:cNvPr id="329" name="Picture 329"/>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1051411" y="128076"/>
                            <a:ext cx="154940" cy="113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6FC4DA" id="Group 331" o:spid="_x0000_s1026" style="position:absolute;margin-left:223.7pt;margin-top:275.75pt;width:99.2pt;height:70.15pt;z-index:251844096;mso-width-relative:margin;mso-height-relative:margin" coordsize="13506,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">
                <v:shape id="Picture 94" o:spid="_x0000_s1027" type="#_x0000_t75" style="position:absolute;width:13506;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" adj="3600">
                  <v:imagedata r:id="rId85" o:title=""/>
                </v:shape>
                <v:shape id="Picture 95" o:spid="_x0000_s1028" type="#_x0000_t75" style="position:absolute;left:416;top:4080;width:8541;height:43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">
                  <v:imagedata r:id="rId86" o:title=""/>
                </v:shape>
                <v:shape id="Picture 329" o:spid="_x0000_s1029" type="#_x0000_t75" style="position:absolute;left:10514;top:1280;width:1549;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">
                  <v:imagedata r:id="rId87" o:title=""/>
                </v:shape>
              </v:group>
            </w:pict>
          </mc:Fallback>
        </mc:AlternateContent>
      </w:r>
      <w:r w:rsidR="00BF1472">
        <w:rPr>
          <w:noProof/>
        </w:rPr>
        <mc:AlternateContent>
          <mc:Choice Requires="wpg">
            <w:drawing>
              <wp:anchor distT="0" distB="0" distL="114300" distR="114300" simplePos="0" relativeHeight="251833856" behindDoc="0" locked="0" layoutInCell="1" allowOverlap="1" wp14:anchorId="7B58A91E" wp14:editId="081A7DEE">
                <wp:simplePos x="0" y="0"/>
                <wp:positionH relativeFrom="column">
                  <wp:posOffset>1307466</wp:posOffset>
                </wp:positionH>
                <wp:positionV relativeFrom="paragraph">
                  <wp:posOffset>3501799</wp:posOffset>
                </wp:positionV>
                <wp:extent cx="1037132" cy="886686"/>
                <wp:effectExtent l="0" t="0" r="0" b="8890"/>
                <wp:wrapNone/>
                <wp:docPr id="408" name="Group 408"/>
                <wp:cNvGraphicFramePr/>
                <a:graphic xmlns:a="http://schemas.openxmlformats.org/drawingml/2006/main">
                  <a:graphicData uri="http://schemas.microsoft.com/office/word/2010/wordprocessingGroup">
                    <wpg:wgp>
                      <wpg:cNvGrpSpPr/>
                      <wpg:grpSpPr>
                        <a:xfrm>
                          <a:off x="0" y="0"/>
                          <a:ext cx="1037132" cy="886686"/>
                          <a:chOff x="0" y="0"/>
                          <a:chExt cx="1111885" cy="950595"/>
                        </a:xfrm>
                      </wpg:grpSpPr>
                      <wpg:grpSp>
                        <wpg:cNvPr id="86" name="Group 86"/>
                        <wpg:cNvGrpSpPr/>
                        <wpg:grpSpPr>
                          <a:xfrm>
                            <a:off x="752475" y="0"/>
                            <a:ext cx="359410" cy="950595"/>
                            <a:chOff x="0" y="0"/>
                            <a:chExt cx="1909729" cy="5047615"/>
                          </a:xfrm>
                        </wpg:grpSpPr>
                        <pic:pic xmlns:pic="http://schemas.openxmlformats.org/drawingml/2006/picture">
                          <pic:nvPicPr>
                            <pic:cNvPr id="87" name="Picture 87"/>
                            <pic:cNvPicPr>
                              <a:picLocks noChangeAspect="1"/>
                            </pic:cNvPicPr>
                          </pic:nvPicPr>
                          <pic:blipFill rotWithShape="1">
                            <a:blip r:embed="rId88" cstate="print">
                              <a:extLst>
                                <a:ext uri="{28A0092B-C50C-407E-A947-70E740481C1C}">
                                  <a14:useLocalDpi xmlns:a14="http://schemas.microsoft.com/office/drawing/2010/main" val="0"/>
                                </a:ext>
                              </a:extLst>
                            </a:blip>
                            <a:srcRect r="44872"/>
                            <a:stretch/>
                          </pic:blipFill>
                          <pic:spPr bwMode="auto">
                            <a:xfrm>
                              <a:off x="0" y="0"/>
                              <a:ext cx="1310640" cy="5047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8" name="Picture 88"/>
                            <pic:cNvPicPr>
                              <a:picLocks noChangeAspect="1"/>
                            </pic:cNvPicPr>
                          </pic:nvPicPr>
                          <pic:blipFill rotWithShape="1">
                            <a:blip r:embed="rId88" cstate="print">
                              <a:extLst>
                                <a:ext uri="{28A0092B-C50C-407E-A947-70E740481C1C}">
                                  <a14:useLocalDpi xmlns:a14="http://schemas.microsoft.com/office/drawing/2010/main" val="0"/>
                                </a:ext>
                              </a:extLst>
                            </a:blip>
                            <a:srcRect l="44872"/>
                            <a:stretch/>
                          </pic:blipFill>
                          <pic:spPr bwMode="auto">
                            <a:xfrm>
                              <a:off x="599089" y="0"/>
                              <a:ext cx="1310640" cy="5047615"/>
                            </a:xfrm>
                            <a:prstGeom prst="rect">
                              <a:avLst/>
                            </a:prstGeom>
                            <a:ln>
                              <a:noFill/>
                            </a:ln>
                            <a:extLst>
                              <a:ext uri="{53640926-AAD7-44D8-BBD7-CCE9431645EC}">
                                <a14:shadowObscured xmlns:a14="http://schemas.microsoft.com/office/drawing/2010/main"/>
                              </a:ext>
                            </a:extLst>
                          </pic:spPr>
                        </pic:pic>
                      </wpg:grpSp>
                      <wpg:grpSp>
                        <wpg:cNvPr id="89" name="Group 89"/>
                        <wpg:cNvGrpSpPr/>
                        <wpg:grpSpPr>
                          <a:xfrm>
                            <a:off x="0" y="0"/>
                            <a:ext cx="575945" cy="950595"/>
                            <a:chOff x="0" y="0"/>
                            <a:chExt cx="3060612" cy="5047615"/>
                          </a:xfrm>
                        </wpg:grpSpPr>
                        <pic:pic xmlns:pic="http://schemas.openxmlformats.org/drawingml/2006/picture">
                          <pic:nvPicPr>
                            <pic:cNvPr id="90" name="Picture 90"/>
                            <pic:cNvPicPr>
                              <a:picLocks noChangeAspect="1"/>
                            </pic:cNvPicPr>
                          </pic:nvPicPr>
                          <pic:blipFill rotWithShape="1">
                            <a:blip r:embed="rId88" cstate="print">
                              <a:extLst>
                                <a:ext uri="{28A0092B-C50C-407E-A947-70E740481C1C}">
                                  <a14:useLocalDpi xmlns:a14="http://schemas.microsoft.com/office/drawing/2010/main" val="0"/>
                                </a:ext>
                              </a:extLst>
                            </a:blip>
                            <a:srcRect r="21475"/>
                            <a:stretch/>
                          </pic:blipFill>
                          <pic:spPr bwMode="auto">
                            <a:xfrm>
                              <a:off x="0" y="0"/>
                              <a:ext cx="1866900" cy="5047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88" cstate="print">
                              <a:extLst>
                                <a:ext uri="{28A0092B-C50C-407E-A947-70E740481C1C}">
                                  <a14:useLocalDpi xmlns:a14="http://schemas.microsoft.com/office/drawing/2010/main" val="0"/>
                                </a:ext>
                              </a:extLst>
                            </a:blip>
                            <a:srcRect l="44872"/>
                            <a:stretch/>
                          </pic:blipFill>
                          <pic:spPr bwMode="auto">
                            <a:xfrm>
                              <a:off x="1749972" y="0"/>
                              <a:ext cx="1310640" cy="5047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 name="Picture 92"/>
                            <pic:cNvPicPr>
                              <a:picLocks noChangeAspect="1"/>
                            </pic:cNvPicPr>
                          </pic:nvPicPr>
                          <pic:blipFill rotWithShape="1">
                            <a:blip r:embed="rId88" cstate="print">
                              <a:extLst>
                                <a:ext uri="{28A0092B-C50C-407E-A947-70E740481C1C}">
                                  <a14:useLocalDpi xmlns:a14="http://schemas.microsoft.com/office/drawing/2010/main" val="0"/>
                                </a:ext>
                              </a:extLst>
                            </a:blip>
                            <a:srcRect l="7212" t="7926" r="52725" b="9045"/>
                            <a:stretch/>
                          </pic:blipFill>
                          <pic:spPr bwMode="auto">
                            <a:xfrm>
                              <a:off x="867103" y="252248"/>
                              <a:ext cx="952500" cy="419100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8087D5B" id="Group 408" o:spid="_x0000_s1026" style="position:absolute;margin-left:102.95pt;margin-top:275.75pt;width:81.65pt;height:69.8pt;z-index:251833856;mso-width-relative:margin;mso-height-relative:margin" coordsize="11118,9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">
                <v:group id="Group 86" o:spid="_x0000_s1027" style="position:absolute;left:7524;width:3594;height:9505" coordsize="19097,5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Picture 87" o:spid="_x0000_s1028" type="#_x0000_t75" style="position:absolute;width:13106;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">
                    <v:imagedata r:id="rId89" o:title="" cropright="29407f"/>
                  </v:shape>
                  <v:shape id="Picture 88" o:spid="_x0000_s1029" type="#_x0000_t75" style="position:absolute;left:5990;width:13107;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">
                    <v:imagedata r:id="rId89" o:title="" cropleft="29407f"/>
                  </v:shape>
                </v:group>
                <v:group id="Group 89" o:spid="_x0000_s1030" style="position:absolute;width:5759;height:9505" coordsize="30606,5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Picture 90" o:spid="_x0000_s1031" type="#_x0000_t75" style="position:absolute;width:18669;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">
                    <v:imagedata r:id="rId89" o:title="" cropright="14074f"/>
                  </v:shape>
                  <v:shape id="Picture 91" o:spid="_x0000_s1032" type="#_x0000_t75" style="position:absolute;left:17499;width:13107;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">
                    <v:imagedata r:id="rId89" o:title="" cropleft="29407f"/>
                  </v:shape>
                  <v:shape id="Picture 92" o:spid="_x0000_s1033" type="#_x0000_t75" style="position:absolute;left:8671;top:2522;width:9525;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">
                    <v:imagedata r:id="rId89" o:title="" croptop="5194f" cropbottom="5928f" cropleft="4726f" cropright="34554f"/>
                  </v:shape>
                </v:group>
              </v:group>
            </w:pict>
          </mc:Fallback>
        </mc:AlternateContent>
      </w:r>
      <w:r w:rsidR="00101DEF" w:rsidRPr="00101DEF">
        <w:rPr>
          <w:noProof/>
        </w:rPr>
        <mc:AlternateContent>
          <mc:Choice Requires="wps">
            <w:drawing>
              <wp:anchor distT="45720" distB="45720" distL="114300" distR="114300" simplePos="0" relativeHeight="251768320" behindDoc="0" locked="1" layoutInCell="1" allowOverlap="1" wp14:anchorId="588632CC" wp14:editId="03716F96">
                <wp:simplePos x="0" y="0"/>
                <wp:positionH relativeFrom="column">
                  <wp:posOffset>4479290</wp:posOffset>
                </wp:positionH>
                <wp:positionV relativeFrom="page">
                  <wp:posOffset>5924550</wp:posOffset>
                </wp:positionV>
                <wp:extent cx="5064760" cy="143827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438275"/>
                        </a:xfrm>
                        <a:prstGeom prst="rect">
                          <a:avLst/>
                        </a:prstGeom>
                        <a:noFill/>
                        <a:ln w="9525">
                          <a:noFill/>
                          <a:miter lim="800000"/>
                          <a:headEnd/>
                          <a:tailEnd/>
                        </a:ln>
                      </wps:spPr>
                      <wps:txbx>
                        <w:txbxContent>
                          <w:p w14:paraId="1C5C5132" w14:textId="77777777" w:rsidR="00101DEF" w:rsidRDefault="00101DEF" w:rsidP="00101DEF">
                            <w:pPr>
                              <w:pStyle w:val="Heading3"/>
                              <w:spacing w:before="0" w:after="40"/>
                            </w:pPr>
                            <w:r>
                              <w:t>Challenge Yourself:</w:t>
                            </w:r>
                          </w:p>
                          <w:p w14:paraId="4EF8097F" w14:textId="4FFE83F9" w:rsidR="00101DEF" w:rsidRPr="00C262E8" w:rsidRDefault="00C262E8" w:rsidP="00C262E8">
                            <w:pPr>
                              <w:pStyle w:val="Bullets"/>
                              <w:rPr>
                                <w:sz w:val="20"/>
                                <w:szCs w:val="20"/>
                              </w:rPr>
                            </w:pPr>
                            <w:r w:rsidRPr="00C262E8">
                              <w:rPr>
                                <w:sz w:val="20"/>
                                <w:szCs w:val="20"/>
                              </w:rPr>
                              <w:t>Look back at some photos of yourself and your family taken recently and several years ago. Talk about how you have changed and when these events took place. What are you looking forward to in the future?</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632CC" id="_x0000_s1069" type="#_x0000_t202" style="position:absolute;margin-left:352.7pt;margin-top:466.5pt;width:398.8pt;height:113.2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" filled="f" stroked="f">
                <v:textbox inset="3mm,2.5mm,3mm,3mm">
                  <w:txbxContent>
                    <w:p w14:paraId="1C5C5132" w14:textId="77777777" w:rsidR="00101DEF" w:rsidRDefault="00101DEF" w:rsidP="00101DEF">
                      <w:pPr>
                        <w:pStyle w:val="Heading3"/>
                        <w:spacing w:before="0" w:after="40"/>
                      </w:pPr>
                      <w:r>
                        <w:t>Challenge Yourself:</w:t>
                      </w:r>
                    </w:p>
                    <w:p w14:paraId="4EF8097F" w14:textId="4FFE83F9" w:rsidR="00101DEF" w:rsidRPr="00C262E8" w:rsidRDefault="00C262E8" w:rsidP="00C262E8">
                      <w:pPr>
                        <w:pStyle w:val="Bullets"/>
                        <w:rPr>
                          <w:sz w:val="20"/>
                          <w:szCs w:val="20"/>
                        </w:rPr>
                      </w:pPr>
                      <w:r w:rsidRPr="00C262E8">
                        <w:rPr>
                          <w:sz w:val="20"/>
                          <w:szCs w:val="20"/>
                        </w:rPr>
                        <w:t>Look back at some photos of yourself and your family taken recently and several years ago. Talk about how you have changed and when these events took place. What are you looking forward to in the future?</w:t>
                      </w:r>
                    </w:p>
                  </w:txbxContent>
                </v:textbox>
                <w10:wrap anchory="page"/>
                <w10:anchorlock/>
              </v:shape>
            </w:pict>
          </mc:Fallback>
        </mc:AlternateContent>
      </w:r>
      <w:r w:rsidR="00101DEF" w:rsidRPr="00101DEF">
        <w:rPr>
          <w:noProof/>
        </w:rPr>
        <mc:AlternateContent>
          <mc:Choice Requires="wps">
            <w:drawing>
              <wp:anchor distT="45720" distB="45720" distL="114300" distR="114300" simplePos="0" relativeHeight="251769344" behindDoc="0" locked="1" layoutInCell="1" allowOverlap="1" wp14:anchorId="5219EF2B" wp14:editId="31D28FCE">
                <wp:simplePos x="0" y="0"/>
                <wp:positionH relativeFrom="column">
                  <wp:posOffset>-635635</wp:posOffset>
                </wp:positionH>
                <wp:positionV relativeFrom="page">
                  <wp:posOffset>5924550</wp:posOffset>
                </wp:positionV>
                <wp:extent cx="5117465" cy="143827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1438275"/>
                        </a:xfrm>
                        <a:prstGeom prst="rect">
                          <a:avLst/>
                        </a:prstGeom>
                        <a:noFill/>
                        <a:ln w="9525">
                          <a:noFill/>
                          <a:miter lim="800000"/>
                          <a:headEnd/>
                          <a:tailEnd/>
                        </a:ln>
                      </wps:spPr>
                      <wps:txbx>
                        <w:txbxContent>
                          <w:p w14:paraId="074939BB" w14:textId="77777777" w:rsidR="00101DEF" w:rsidRDefault="00101DEF" w:rsidP="00101DEF">
                            <w:pPr>
                              <w:pStyle w:val="Heading3"/>
                              <w:spacing w:before="0" w:after="40"/>
                            </w:pPr>
                            <w:r>
                              <w:t>Challenge Yourself:</w:t>
                            </w:r>
                          </w:p>
                          <w:p w14:paraId="47909346" w14:textId="77777777" w:rsidR="00C262E8" w:rsidRPr="00C262E8" w:rsidRDefault="00C262E8" w:rsidP="00C262E8">
                            <w:pPr>
                              <w:pStyle w:val="Bullets"/>
                              <w:rPr>
                                <w:sz w:val="20"/>
                                <w:szCs w:val="20"/>
                              </w:rPr>
                            </w:pPr>
                            <w:r w:rsidRPr="00C262E8">
                              <w:rPr>
                                <w:sz w:val="20"/>
                                <w:szCs w:val="20"/>
                              </w:rPr>
                              <w:t xml:space="preserve">Use measuring tools, such as a ruler, tape measure, or height chart to measure and compare the length or height of items belonging to different family members. </w:t>
                            </w:r>
                          </w:p>
                          <w:p w14:paraId="5110796A" w14:textId="106EB8BA" w:rsidR="00101DEF" w:rsidRPr="00101DEF" w:rsidRDefault="00C262E8" w:rsidP="00C262E8">
                            <w:pPr>
                              <w:pStyle w:val="Bullets"/>
                              <w:rPr>
                                <w:sz w:val="20"/>
                                <w:szCs w:val="20"/>
                              </w:rPr>
                            </w:pPr>
                            <w:r w:rsidRPr="00C262E8">
                              <w:rPr>
                                <w:sz w:val="20"/>
                                <w:szCs w:val="20"/>
                              </w:rPr>
                              <w:t xml:space="preserve">Throw a screwed-up ball of paper across the room. Count how many steps it takes you to reach the ball. Repeat this and then compare whether you </w:t>
                            </w:r>
                            <w:proofErr w:type="spellStart"/>
                            <w:r w:rsidRPr="00C262E8">
                              <w:rPr>
                                <w:sz w:val="20"/>
                                <w:szCs w:val="20"/>
                              </w:rPr>
                              <w:t>threw</w:t>
                            </w:r>
                            <w:proofErr w:type="spellEnd"/>
                            <w:r w:rsidRPr="00C262E8">
                              <w:rPr>
                                <w:sz w:val="20"/>
                                <w:szCs w:val="20"/>
                              </w:rPr>
                              <w:t xml:space="preserve"> your ball of paper nearer or further.</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9EF2B" id="_x0000_s1070" type="#_x0000_t202" style="position:absolute;margin-left:-50.05pt;margin-top:466.5pt;width:402.95pt;height:113.25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" filled="f" stroked="f">
                <v:textbox inset="3mm,2.5mm,3mm,3mm">
                  <w:txbxContent>
                    <w:p w14:paraId="074939BB" w14:textId="77777777" w:rsidR="00101DEF" w:rsidRDefault="00101DEF" w:rsidP="00101DEF">
                      <w:pPr>
                        <w:pStyle w:val="Heading3"/>
                        <w:spacing w:before="0" w:after="40"/>
                      </w:pPr>
                      <w:r>
                        <w:t>Challenge Yourself:</w:t>
                      </w:r>
                    </w:p>
                    <w:p w14:paraId="47909346" w14:textId="77777777" w:rsidR="00C262E8" w:rsidRPr="00C262E8" w:rsidRDefault="00C262E8" w:rsidP="00C262E8">
                      <w:pPr>
                        <w:pStyle w:val="Bullets"/>
                        <w:rPr>
                          <w:sz w:val="20"/>
                          <w:szCs w:val="20"/>
                        </w:rPr>
                      </w:pPr>
                      <w:r w:rsidRPr="00C262E8">
                        <w:rPr>
                          <w:sz w:val="20"/>
                          <w:szCs w:val="20"/>
                        </w:rPr>
                        <w:t xml:space="preserve">Use measuring tools, such as a ruler, tape measure, or height chart to measure and compare the length or height of items belonging to different family members. </w:t>
                      </w:r>
                    </w:p>
                    <w:p w14:paraId="5110796A" w14:textId="106EB8BA" w:rsidR="00101DEF" w:rsidRPr="00101DEF" w:rsidRDefault="00C262E8" w:rsidP="00C262E8">
                      <w:pPr>
                        <w:pStyle w:val="Bullets"/>
                        <w:rPr>
                          <w:sz w:val="20"/>
                          <w:szCs w:val="20"/>
                        </w:rPr>
                      </w:pPr>
                      <w:r w:rsidRPr="00C262E8">
                        <w:rPr>
                          <w:sz w:val="20"/>
                          <w:szCs w:val="20"/>
                        </w:rPr>
                        <w:t xml:space="preserve">Throw a screwed-up ball of paper across the room. Count how many steps it takes you to reach the ball. Repeat this and then compare whether you </w:t>
                      </w:r>
                      <w:proofErr w:type="spellStart"/>
                      <w:r w:rsidRPr="00C262E8">
                        <w:rPr>
                          <w:sz w:val="20"/>
                          <w:szCs w:val="20"/>
                        </w:rPr>
                        <w:t>threw</w:t>
                      </w:r>
                      <w:proofErr w:type="spellEnd"/>
                      <w:r w:rsidRPr="00C262E8">
                        <w:rPr>
                          <w:sz w:val="20"/>
                          <w:szCs w:val="20"/>
                        </w:rPr>
                        <w:t xml:space="preserve"> your ball of paper nearer or further.</w:t>
                      </w:r>
                    </w:p>
                  </w:txbxContent>
                </v:textbox>
                <w10:wrap anchory="page"/>
                <w10:anchorlock/>
              </v:shape>
            </w:pict>
          </mc:Fallback>
        </mc:AlternateContent>
      </w:r>
      <w:r w:rsidR="00420056">
        <w:rPr>
          <w:noProof/>
        </w:rPr>
        <mc:AlternateContent>
          <mc:Choice Requires="wps">
            <w:drawing>
              <wp:anchor distT="0" distB="0" distL="114300" distR="114300" simplePos="0" relativeHeight="251678208" behindDoc="0" locked="0" layoutInCell="1" allowOverlap="1" wp14:anchorId="71F56578" wp14:editId="75E3A228">
                <wp:simplePos x="0" y="0"/>
                <wp:positionH relativeFrom="column">
                  <wp:posOffset>7544436</wp:posOffset>
                </wp:positionH>
                <wp:positionV relativeFrom="paragraph">
                  <wp:posOffset>231775</wp:posOffset>
                </wp:positionV>
                <wp:extent cx="283210" cy="0"/>
                <wp:effectExtent l="0" t="0" r="0" b="0"/>
                <wp:wrapNone/>
                <wp:docPr id="227" name="Straight Connector 227"/>
                <wp:cNvGraphicFramePr/>
                <a:graphic xmlns:a="http://schemas.openxmlformats.org/drawingml/2006/main">
                  <a:graphicData uri="http://schemas.microsoft.com/office/word/2010/wordprocessingShape">
                    <wps:wsp>
                      <wps:cNvCnPr/>
                      <wps:spPr>
                        <a:xfrm>
                          <a:off x="0" y="0"/>
                          <a:ext cx="28321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03020C" id="Straight Connector 227" o:spid="_x0000_s1026" style="position:absolute;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05pt,18.25pt" to="616.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" strokecolor="white [3212]" strokeweight=".5pt">
                <v:stroke joinstyle="miter"/>
              </v:line>
            </w:pict>
          </mc:Fallback>
        </mc:AlternateContent>
      </w:r>
    </w:p>
    <w:sectPr w:rsidR="003E6B9B" w:rsidRPr="00F00D10" w:rsidSect="00F00D10">
      <w:headerReference w:type="default" r:id="rId90"/>
      <w:pgSz w:w="16838" w:h="11906" w:orient="landscape" w:code="9"/>
      <w:pgMar w:top="567" w:right="737" w:bottom="567" w:left="1361" w:header="397" w:footer="85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D9B49" w14:textId="77777777" w:rsidR="0011360E" w:rsidRDefault="0011360E" w:rsidP="00EB727B">
      <w:r>
        <w:separator/>
      </w:r>
    </w:p>
  </w:endnote>
  <w:endnote w:type="continuationSeparator" w:id="0">
    <w:p w14:paraId="387288C8" w14:textId="77777777" w:rsidR="0011360E" w:rsidRDefault="0011360E"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2AE2F8F-3575-43B0-B0C1-D7A228EA8727}"/>
    <w:embedBold r:id="rId2" w:fontKey="{D5A2A6D3-1CCD-42B8-9CFD-4563C22DC756}"/>
  </w:font>
  <w:font w:name="Roboto">
    <w:charset w:val="00"/>
    <w:family w:val="auto"/>
    <w:pitch w:val="variable"/>
    <w:sig w:usb0="E0000AFF" w:usb1="5000217F" w:usb2="00000021" w:usb3="00000000" w:csb0="0000019F" w:csb1="00000000"/>
    <w:embedRegular r:id="rId3" w:fontKey="{53432562-2494-4A68-9169-CF4AB56F6DCB}"/>
    <w:embedBold r:id="rId4" w:fontKey="{3635F23B-0547-44F5-BEFB-E7110AE89787}"/>
  </w:font>
  <w:font w:name="Tuffy-TTF">
    <w:charset w:val="00"/>
    <w:family w:val="swiss"/>
    <w:pitch w:val="variable"/>
    <w:sig w:usb0="80000003" w:usb1="00000002" w:usb2="00000000" w:usb3="00000000" w:csb0="00000001" w:csb1="00000000"/>
    <w:embedBold r:id="rId5" w:fontKey="{C89D2AFA-69B6-4CE3-8E2A-59D86B2EB9C4}"/>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2B592A45-ACA5-4BDC-84B2-B20EA9554274}"/>
  </w:font>
  <w:font w:name="Tuffy">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7" w:fontKey="{BA4C6802-81C1-419B-87EF-8830F55903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C4818" w14:textId="77777777" w:rsidR="0011360E" w:rsidRDefault="0011360E" w:rsidP="00EB727B">
      <w:r>
        <w:separator/>
      </w:r>
    </w:p>
  </w:footnote>
  <w:footnote w:type="continuationSeparator" w:id="0">
    <w:p w14:paraId="4E35B129" w14:textId="77777777" w:rsidR="0011360E" w:rsidRDefault="0011360E"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837F" w14:textId="1FB642ED" w:rsidR="00F00D10" w:rsidRDefault="00F00D10">
    <w:pPr>
      <w:pStyle w:val="Header"/>
    </w:pPr>
    <w:r>
      <w:rPr>
        <w:noProof/>
      </w:rPr>
      <w:drawing>
        <wp:anchor distT="0" distB="0" distL="114300" distR="114300" simplePos="0" relativeHeight="251658240" behindDoc="0" locked="0" layoutInCell="1" allowOverlap="1" wp14:anchorId="2E323027" wp14:editId="736711B6">
          <wp:simplePos x="0" y="0"/>
          <wp:positionH relativeFrom="column">
            <wp:posOffset>-891531</wp:posOffset>
          </wp:positionH>
          <wp:positionV relativeFrom="paragraph">
            <wp:posOffset>-252095</wp:posOffset>
          </wp:positionV>
          <wp:extent cx="10693251" cy="7559652"/>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
                    <a:extLst>
                      <a:ext uri="{28A0092B-C50C-407E-A947-70E740481C1C}">
                        <a14:useLocalDpi xmlns:a14="http://schemas.microsoft.com/office/drawing/2010/main" val="0"/>
                      </a:ext>
                    </a:extLst>
                  </a:blip>
                  <a:stretch>
                    <a:fillRect/>
                  </a:stretch>
                </pic:blipFill>
                <pic:spPr>
                  <a:xfrm>
                    <a:off x="0" y="0"/>
                    <a:ext cx="10693251" cy="755965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A6BA" w14:textId="77777777" w:rsidR="00101DEF" w:rsidRDefault="00101DEF">
    <w:pPr>
      <w:pStyle w:val="Header"/>
    </w:pPr>
    <w:r>
      <w:rPr>
        <w:noProof/>
      </w:rPr>
      <w:drawing>
        <wp:anchor distT="0" distB="0" distL="114300" distR="114300" simplePos="0" relativeHeight="251660288" behindDoc="0" locked="0" layoutInCell="1" allowOverlap="1" wp14:anchorId="2F1FE47E" wp14:editId="79E9976B">
          <wp:simplePos x="0" y="0"/>
          <wp:positionH relativeFrom="column">
            <wp:posOffset>-892810</wp:posOffset>
          </wp:positionH>
          <wp:positionV relativeFrom="paragraph">
            <wp:posOffset>-252095</wp:posOffset>
          </wp:positionV>
          <wp:extent cx="10693251" cy="7559652"/>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
                    <a:extLst>
                      <a:ext uri="{28A0092B-C50C-407E-A947-70E740481C1C}">
                        <a14:useLocalDpi xmlns:a14="http://schemas.microsoft.com/office/drawing/2010/main" val="0"/>
                      </a:ext>
                    </a:extLst>
                  </a:blip>
                  <a:stretch>
                    <a:fillRect/>
                  </a:stretch>
                </pic:blipFill>
                <pic:spPr>
                  <a:xfrm>
                    <a:off x="0" y="0"/>
                    <a:ext cx="10693251" cy="75596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84A21D4"/>
    <w:lvl w:ilvl="0" w:tplc="4C8AD29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E63E7D"/>
    <w:multiLevelType w:val="multilevel"/>
    <w:tmpl w:val="F4C6E32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A4697F"/>
    <w:multiLevelType w:val="hybridMultilevel"/>
    <w:tmpl w:val="F7005CDA"/>
    <w:lvl w:ilvl="0" w:tplc="EA5A0756">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9744057">
    <w:abstractNumId w:val="0"/>
  </w:num>
  <w:num w:numId="2" w16cid:durableId="792016044">
    <w:abstractNumId w:val="3"/>
  </w:num>
  <w:num w:numId="3" w16cid:durableId="2126119255">
    <w:abstractNumId w:val="2"/>
  </w:num>
  <w:num w:numId="4" w16cid:durableId="1043091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D10"/>
    <w:rsid w:val="000247F6"/>
    <w:rsid w:val="000304BC"/>
    <w:rsid w:val="00030C89"/>
    <w:rsid w:val="00043A09"/>
    <w:rsid w:val="00067D68"/>
    <w:rsid w:val="00071063"/>
    <w:rsid w:val="00076A74"/>
    <w:rsid w:val="00077D86"/>
    <w:rsid w:val="000A6503"/>
    <w:rsid w:val="000B4EF1"/>
    <w:rsid w:val="000C3106"/>
    <w:rsid w:val="000C442B"/>
    <w:rsid w:val="000C54F4"/>
    <w:rsid w:val="000E01DE"/>
    <w:rsid w:val="000E23E3"/>
    <w:rsid w:val="000E50C9"/>
    <w:rsid w:val="00101DEF"/>
    <w:rsid w:val="00104F75"/>
    <w:rsid w:val="0011360E"/>
    <w:rsid w:val="00125E1F"/>
    <w:rsid w:val="0015354E"/>
    <w:rsid w:val="001B10D5"/>
    <w:rsid w:val="001C60EC"/>
    <w:rsid w:val="001D597B"/>
    <w:rsid w:val="001D6A87"/>
    <w:rsid w:val="001E14CE"/>
    <w:rsid w:val="001E26EC"/>
    <w:rsid w:val="00206883"/>
    <w:rsid w:val="0022128B"/>
    <w:rsid w:val="00231BEA"/>
    <w:rsid w:val="00242C60"/>
    <w:rsid w:val="00253F1F"/>
    <w:rsid w:val="002707CA"/>
    <w:rsid w:val="002968BA"/>
    <w:rsid w:val="002D31CD"/>
    <w:rsid w:val="002E3CF9"/>
    <w:rsid w:val="002E3FDB"/>
    <w:rsid w:val="002E74CC"/>
    <w:rsid w:val="002F5277"/>
    <w:rsid w:val="002F67CA"/>
    <w:rsid w:val="003039E3"/>
    <w:rsid w:val="003061FE"/>
    <w:rsid w:val="003163C1"/>
    <w:rsid w:val="00357DBC"/>
    <w:rsid w:val="00376BCE"/>
    <w:rsid w:val="00376BF0"/>
    <w:rsid w:val="00387CC8"/>
    <w:rsid w:val="00397AD1"/>
    <w:rsid w:val="003A632B"/>
    <w:rsid w:val="003C4DE1"/>
    <w:rsid w:val="003D02E3"/>
    <w:rsid w:val="003E6B9B"/>
    <w:rsid w:val="00405B2D"/>
    <w:rsid w:val="00416610"/>
    <w:rsid w:val="00420056"/>
    <w:rsid w:val="00421259"/>
    <w:rsid w:val="00430988"/>
    <w:rsid w:val="004604ED"/>
    <w:rsid w:val="00461653"/>
    <w:rsid w:val="004A69A5"/>
    <w:rsid w:val="004B4AD4"/>
    <w:rsid w:val="004D6899"/>
    <w:rsid w:val="004E48F0"/>
    <w:rsid w:val="005747E8"/>
    <w:rsid w:val="0059795C"/>
    <w:rsid w:val="005D3C40"/>
    <w:rsid w:val="0062175E"/>
    <w:rsid w:val="006413B4"/>
    <w:rsid w:val="006810BB"/>
    <w:rsid w:val="00697D94"/>
    <w:rsid w:val="006A000E"/>
    <w:rsid w:val="006D100A"/>
    <w:rsid w:val="006E28CA"/>
    <w:rsid w:val="006E2D6D"/>
    <w:rsid w:val="0070206A"/>
    <w:rsid w:val="0072502D"/>
    <w:rsid w:val="00735D67"/>
    <w:rsid w:val="00756149"/>
    <w:rsid w:val="00763F89"/>
    <w:rsid w:val="00767630"/>
    <w:rsid w:val="0077735B"/>
    <w:rsid w:val="007A4C2C"/>
    <w:rsid w:val="007B6890"/>
    <w:rsid w:val="00804E59"/>
    <w:rsid w:val="0084133C"/>
    <w:rsid w:val="00854AE5"/>
    <w:rsid w:val="00856268"/>
    <w:rsid w:val="008606F0"/>
    <w:rsid w:val="008678C8"/>
    <w:rsid w:val="00870D47"/>
    <w:rsid w:val="00873C54"/>
    <w:rsid w:val="008B24A0"/>
    <w:rsid w:val="008B31CA"/>
    <w:rsid w:val="008C4B57"/>
    <w:rsid w:val="008D1F80"/>
    <w:rsid w:val="0090266D"/>
    <w:rsid w:val="00920F12"/>
    <w:rsid w:val="00922E59"/>
    <w:rsid w:val="00924614"/>
    <w:rsid w:val="00933191"/>
    <w:rsid w:val="00937A90"/>
    <w:rsid w:val="00940AEB"/>
    <w:rsid w:val="00971FFC"/>
    <w:rsid w:val="0098060E"/>
    <w:rsid w:val="009A6801"/>
    <w:rsid w:val="009A7B12"/>
    <w:rsid w:val="009B3960"/>
    <w:rsid w:val="009B4E61"/>
    <w:rsid w:val="009C765D"/>
    <w:rsid w:val="009E75B2"/>
    <w:rsid w:val="009F3C31"/>
    <w:rsid w:val="009F49C7"/>
    <w:rsid w:val="00A1324C"/>
    <w:rsid w:val="00A271A2"/>
    <w:rsid w:val="00A44703"/>
    <w:rsid w:val="00A50D67"/>
    <w:rsid w:val="00A54F78"/>
    <w:rsid w:val="00A6325B"/>
    <w:rsid w:val="00AE5C0E"/>
    <w:rsid w:val="00AF4FE4"/>
    <w:rsid w:val="00B1468C"/>
    <w:rsid w:val="00B2259E"/>
    <w:rsid w:val="00B4264B"/>
    <w:rsid w:val="00B6392F"/>
    <w:rsid w:val="00B775B7"/>
    <w:rsid w:val="00BB08A6"/>
    <w:rsid w:val="00BC1507"/>
    <w:rsid w:val="00BC3F98"/>
    <w:rsid w:val="00BD6940"/>
    <w:rsid w:val="00BE283C"/>
    <w:rsid w:val="00BE744A"/>
    <w:rsid w:val="00BF1472"/>
    <w:rsid w:val="00C0700C"/>
    <w:rsid w:val="00C262E8"/>
    <w:rsid w:val="00C34DE3"/>
    <w:rsid w:val="00C55407"/>
    <w:rsid w:val="00CE741C"/>
    <w:rsid w:val="00D0774D"/>
    <w:rsid w:val="00D1323E"/>
    <w:rsid w:val="00DA4F3B"/>
    <w:rsid w:val="00DD6177"/>
    <w:rsid w:val="00DF1804"/>
    <w:rsid w:val="00DF2A56"/>
    <w:rsid w:val="00DF7DD9"/>
    <w:rsid w:val="00E4324D"/>
    <w:rsid w:val="00E458E0"/>
    <w:rsid w:val="00E5696C"/>
    <w:rsid w:val="00E656DD"/>
    <w:rsid w:val="00E806FE"/>
    <w:rsid w:val="00E84E6C"/>
    <w:rsid w:val="00EB727B"/>
    <w:rsid w:val="00EC7F8B"/>
    <w:rsid w:val="00ED1CDA"/>
    <w:rsid w:val="00ED3590"/>
    <w:rsid w:val="00EF44C9"/>
    <w:rsid w:val="00F00D10"/>
    <w:rsid w:val="00F04CF4"/>
    <w:rsid w:val="00F05E0D"/>
    <w:rsid w:val="00F07828"/>
    <w:rsid w:val="00F467C2"/>
    <w:rsid w:val="00F534DB"/>
    <w:rsid w:val="00FA064A"/>
    <w:rsid w:val="00FA4C60"/>
    <w:rsid w:val="00FC13B8"/>
    <w:rsid w:val="00FD2258"/>
    <w:rsid w:val="00FD5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994F5"/>
  <w15:chartTrackingRefBased/>
  <w15:docId w15:val="{A8C3C264-C655-41CB-97DF-8A518CF5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D6D"/>
    <w:pPr>
      <w:spacing w:after="20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F00D10"/>
    <w:pPr>
      <w:spacing w:after="120" w:line="240" w:lineRule="auto"/>
      <w:outlineLvl w:val="0"/>
    </w:pPr>
    <w:rPr>
      <w:b/>
      <w:sz w:val="30"/>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0D10"/>
    <w:rPr>
      <w:rFonts w:ascii="Roboto" w:hAnsi="Roboto"/>
      <w:b/>
      <w:color w:val="1C1C1C"/>
      <w:sz w:val="30"/>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Normal"/>
    <w:uiPriority w:val="99"/>
    <w:qFormat/>
    <w:rsid w:val="00F00D10"/>
    <w:pPr>
      <w:numPr>
        <w:numId w:val="3"/>
      </w:numPr>
      <w:spacing w:after="80"/>
      <w:ind w:left="312" w:hanging="312"/>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6E2D6D"/>
    <w:pPr>
      <w:numPr>
        <w:numId w:val="1"/>
      </w:numPr>
      <w:ind w:left="714" w:hanging="357"/>
      <w:contextualSpacing/>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paragraph" w:customStyle="1" w:styleId="Heading3AdultInformation">
    <w:name w:val="Heading 3 (Adult Information)"/>
    <w:basedOn w:val="Normal"/>
    <w:uiPriority w:val="99"/>
    <w:rsid w:val="00F00D10"/>
    <w:pPr>
      <w:suppressAutoHyphens/>
      <w:autoSpaceDE w:val="0"/>
      <w:autoSpaceDN w:val="0"/>
      <w:adjustRightInd w:val="0"/>
      <w:spacing w:before="57" w:after="0" w:line="300" w:lineRule="atLeast"/>
      <w:jc w:val="both"/>
      <w:textAlignment w:val="center"/>
    </w:pPr>
    <w:rPr>
      <w:rFonts w:ascii="Tuffy" w:hAnsi="Tuffy" w:cs="Tuffy"/>
      <w:b/>
      <w:bCs/>
      <w:color w:val="131312"/>
      <w:sz w:val="28"/>
      <w:szCs w:val="28"/>
    </w:rPr>
  </w:style>
  <w:style w:type="paragraph" w:customStyle="1" w:styleId="Heading4AdultInformation">
    <w:name w:val="Heading 4 (Adult Information)"/>
    <w:basedOn w:val="Normal"/>
    <w:uiPriority w:val="99"/>
    <w:rsid w:val="00F00D10"/>
    <w:pPr>
      <w:suppressAutoHyphens/>
      <w:autoSpaceDE w:val="0"/>
      <w:autoSpaceDN w:val="0"/>
      <w:adjustRightInd w:val="0"/>
      <w:spacing w:before="57" w:after="28" w:line="300" w:lineRule="atLeast"/>
      <w:jc w:val="both"/>
      <w:textAlignment w:val="center"/>
    </w:pPr>
    <w:rPr>
      <w:rFonts w:ascii="Tuffy" w:hAnsi="Tuffy" w:cs="Tuffy"/>
      <w:b/>
      <w:bCs/>
      <w:color w:val="131312"/>
      <w:sz w:val="24"/>
      <w:szCs w:val="24"/>
    </w:rPr>
  </w:style>
  <w:style w:type="paragraph" w:customStyle="1" w:styleId="AdultBodyCopyAdultInformation">
    <w:name w:val="Adult Body Copy (Adult Information)"/>
    <w:basedOn w:val="Normal"/>
    <w:uiPriority w:val="99"/>
    <w:rsid w:val="00F00D10"/>
    <w:pPr>
      <w:suppressAutoHyphens/>
      <w:autoSpaceDE w:val="0"/>
      <w:autoSpaceDN w:val="0"/>
      <w:adjustRightInd w:val="0"/>
      <w:spacing w:after="170" w:line="300" w:lineRule="atLeast"/>
      <w:jc w:val="both"/>
      <w:textAlignment w:val="center"/>
    </w:pPr>
    <w:rPr>
      <w:rFonts w:ascii="Tuffy" w:hAnsi="Tuffy" w:cs="Tuffy"/>
      <w:color w:val="13131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customXml" Target="../customXml/item4.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3.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ofmration%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2ADFDCF217FD4C8A8426711C9CDCF2" ma:contentTypeVersion="14" ma:contentTypeDescription="Create a new document." ma:contentTypeScope="" ma:versionID="5d7fc72ddac835d904743a50d8fb2c27">
  <xsd:schema xmlns:xsd="http://www.w3.org/2001/XMLSchema" xmlns:xs="http://www.w3.org/2001/XMLSchema" xmlns:p="http://schemas.microsoft.com/office/2006/metadata/properties" xmlns:ns2="5818b5ac-f9a8-4845-895a-15c8e1893dc9" xmlns:ns3="22475603-7983-40e0-a2a2-e88da660b410" targetNamespace="http://schemas.microsoft.com/office/2006/metadata/properties" ma:root="true" ma:fieldsID="52c5cb65a62736bdbde1575c8e8d7eeb" ns2:_="" ns3:_="">
    <xsd:import namespace="5818b5ac-f9a8-4845-895a-15c8e1893dc9"/>
    <xsd:import namespace="22475603-7983-40e0-a2a2-e88da660b4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18b5ac-f9a8-4845-895a-15c8e1893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475603-7983-40e0-a2a2-e88da660b41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b20f72-d2ff-4dff-8c2d-6c607f2a6e2f}" ma:internalName="TaxCatchAll" ma:showField="CatchAllData" ma:web="22475603-7983-40e0-a2a2-e88da660b41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2475603-7983-40e0-a2a2-e88da660b410" xsi:nil="true"/>
    <lcf76f155ced4ddcb4097134ff3c332f xmlns="5818b5ac-f9a8-4845-895a-15c8e1893d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766576-330B-4E87-A88A-E9EDB25713BF}">
  <ds:schemaRefs>
    <ds:schemaRef ds:uri="http://schemas.openxmlformats.org/officeDocument/2006/bibliography"/>
  </ds:schemaRefs>
</ds:datastoreItem>
</file>

<file path=customXml/itemProps2.xml><?xml version="1.0" encoding="utf-8"?>
<ds:datastoreItem xmlns:ds="http://schemas.openxmlformats.org/officeDocument/2006/customXml" ds:itemID="{F579477C-60FC-457F-8A9A-465BE6B4F1C3}"/>
</file>

<file path=customXml/itemProps3.xml><?xml version="1.0" encoding="utf-8"?>
<ds:datastoreItem xmlns:ds="http://schemas.openxmlformats.org/officeDocument/2006/customXml" ds:itemID="{776F232A-5596-4C63-9B8B-88897D702621}"/>
</file>

<file path=customXml/itemProps4.xml><?xml version="1.0" encoding="utf-8"?>
<ds:datastoreItem xmlns:ds="http://schemas.openxmlformats.org/officeDocument/2006/customXml" ds:itemID="{0BD8F54D-27E9-4FFD-BB6B-5DD849689574}"/>
</file>

<file path=docProps/app.xml><?xml version="1.0" encoding="utf-8"?>
<Properties xmlns="http://schemas.openxmlformats.org/officeDocument/2006/extended-properties" xmlns:vt="http://schemas.openxmlformats.org/officeDocument/2006/docPropsVTypes">
  <Template>Adult Inofmration Template Portrait</Template>
  <TotalTime>1</TotalTime>
  <Pages>2</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Joanne Radcliffe</cp:lastModifiedBy>
  <cp:revision>2</cp:revision>
  <dcterms:created xsi:type="dcterms:W3CDTF">2023-02-18T20:23:00Z</dcterms:created>
  <dcterms:modified xsi:type="dcterms:W3CDTF">2023-02-18T20:23:00Z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0x010100792ADFDCF217FD4C8A8426711C9CDCF2</vt:lpwstr>
  </property>
</Properties>
</file>