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C27DF" w14:textId="77777777" w:rsidR="008728DD" w:rsidRDefault="008728DD" w:rsidP="00EB727B"/>
    <w:p w14:paraId="12A3042F" w14:textId="173A1F36" w:rsidR="009F49C7" w:rsidRDefault="00075C25" w:rsidP="00EB727B">
      <w:pPr>
        <w:sectPr w:rsidR="009F49C7" w:rsidSect="00F00D10">
          <w:headerReference w:type="default" r:id="rId8"/>
          <w:pgSz w:w="16838" w:h="11906" w:orient="landscape" w:code="9"/>
          <w:pgMar w:top="567" w:right="737" w:bottom="567" w:left="1361" w:header="397" w:footer="851" w:gutter="0"/>
          <w:cols w:space="720"/>
          <w:noEndnote/>
          <w:docGrid w:linePitch="299"/>
        </w:sectPr>
      </w:pPr>
      <w:r>
        <w:rPr>
          <w:noProof/>
        </w:rPr>
        <mc:AlternateContent>
          <mc:Choice Requires="wps">
            <w:drawing>
              <wp:anchor distT="0" distB="0" distL="114300" distR="114300" simplePos="0" relativeHeight="252115456" behindDoc="0" locked="0" layoutInCell="1" allowOverlap="1" wp14:anchorId="65F21E2A" wp14:editId="11D09B8B">
                <wp:simplePos x="0" y="0"/>
                <wp:positionH relativeFrom="column">
                  <wp:posOffset>8170583</wp:posOffset>
                </wp:positionH>
                <wp:positionV relativeFrom="paragraph">
                  <wp:posOffset>6308611</wp:posOffset>
                </wp:positionV>
                <wp:extent cx="881929" cy="655093"/>
                <wp:effectExtent l="0" t="0" r="0" b="0"/>
                <wp:wrapNone/>
                <wp:docPr id="18" name="Rectangle 18">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881929" cy="655093"/>
                        </a:xfrm>
                        <a:prstGeom prst="rect">
                          <a:avLst/>
                        </a:pr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9422B" id="Rectangle 18" o:spid="_x0000_s1026" href="https://www.twinkl.co.uk/resources/eyfs-white-rose-maths-supporting-resources/2020-scheme-of-learning-eyfs-reception-white-rose-maths-hub-supporting-resources-key-stage-1-year-1-year-2/spring-2020-scheme-of-learning-eyfs-reception-white-rose-maths-hub-supporting-resources-key-stage-1" style="position:absolute;margin-left:643.35pt;margin-top:496.75pt;width:69.45pt;height:51.6pt;z-index:2521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" o:button="t" fillcolor="white [3212]" stroked="f" strokeweight="1pt">
                <v:fill opacity="771f" o:detectmouseclick="t"/>
              </v:rect>
            </w:pict>
          </mc:Fallback>
        </mc:AlternateContent>
      </w:r>
      <w:r w:rsidR="00EC362A">
        <w:rPr>
          <w:noProof/>
        </w:rPr>
        <mc:AlternateContent>
          <mc:Choice Requires="wpg">
            <w:drawing>
              <wp:anchor distT="0" distB="0" distL="114300" distR="114300" simplePos="0" relativeHeight="251634176" behindDoc="0" locked="0" layoutInCell="1" allowOverlap="1" wp14:anchorId="02E6E6D3" wp14:editId="078A83E9">
                <wp:simplePos x="0" y="0"/>
                <wp:positionH relativeFrom="column">
                  <wp:posOffset>4936490</wp:posOffset>
                </wp:positionH>
                <wp:positionV relativeFrom="paragraph">
                  <wp:posOffset>1158240</wp:posOffset>
                </wp:positionV>
                <wp:extent cx="322580" cy="321945"/>
                <wp:effectExtent l="0" t="0" r="1270" b="1905"/>
                <wp:wrapNone/>
                <wp:docPr id="245" name="Group 245"/>
                <wp:cNvGraphicFramePr/>
                <a:graphic xmlns:a="http://schemas.openxmlformats.org/drawingml/2006/main">
                  <a:graphicData uri="http://schemas.microsoft.com/office/word/2010/wordprocessingGroup">
                    <wpg:wgp>
                      <wpg:cNvGrpSpPr/>
                      <wpg:grpSpPr>
                        <a:xfrm>
                          <a:off x="0" y="0"/>
                          <a:ext cx="322580" cy="321945"/>
                          <a:chOff x="0" y="8256"/>
                          <a:chExt cx="323260" cy="306260"/>
                        </a:xfrm>
                      </wpg:grpSpPr>
                      <pic:pic xmlns:pic="http://schemas.openxmlformats.org/drawingml/2006/picture">
                        <pic:nvPicPr>
                          <pic:cNvPr id="242" name="Picture 24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74819"/>
                            <a:ext cx="139700" cy="139697"/>
                          </a:xfrm>
                          <a:prstGeom prst="rect">
                            <a:avLst/>
                          </a:prstGeom>
                        </pic:spPr>
                      </pic:pic>
                      <pic:pic xmlns:pic="http://schemas.openxmlformats.org/drawingml/2006/picture">
                        <pic:nvPicPr>
                          <pic:cNvPr id="243" name="Picture 24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3560" y="174819"/>
                            <a:ext cx="139700" cy="139697"/>
                          </a:xfrm>
                          <a:prstGeom prst="rect">
                            <a:avLst/>
                          </a:prstGeom>
                        </pic:spPr>
                      </pic:pic>
                      <pic:pic xmlns:pic="http://schemas.openxmlformats.org/drawingml/2006/picture">
                        <pic:nvPicPr>
                          <pic:cNvPr id="244" name="Picture 244"/>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98579" y="8256"/>
                            <a:ext cx="139700" cy="139697"/>
                          </a:xfrm>
                          <a:prstGeom prst="rect">
                            <a:avLst/>
                          </a:prstGeom>
                        </pic:spPr>
                      </pic:pic>
                    </wpg:wgp>
                  </a:graphicData>
                </a:graphic>
              </wp:anchor>
            </w:drawing>
          </mc:Choice>
          <mc:Fallback>
            <w:pict>
              <v:group w14:anchorId="0E63D250" id="Group 245" o:spid="_x0000_s1026" style="position:absolute;margin-left:388.7pt;margin-top:91.2pt;width:25.4pt;height:25.35pt;z-index:251634176" coordorigin=",8256" coordsize="323260,30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style="position:absolute;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">
                  <v:imagedata r:id="rId11" o:title=""/>
                </v:shape>
                <v:shape id="Picture 243" o:spid="_x0000_s1028" type="#_x0000_t75" style="position:absolute;left:183560;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">
                  <v:imagedata r:id="rId11" o:title=""/>
                </v:shape>
                <v:shape id="Picture 244" o:spid="_x0000_s1029" type="#_x0000_t75" style="position:absolute;left:98579;top:8256;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">
                  <v:imagedata r:id="rId11" o:title=""/>
                </v:shape>
              </v:group>
            </w:pict>
          </mc:Fallback>
        </mc:AlternateContent>
      </w:r>
      <w:r w:rsidR="00EC362A">
        <w:rPr>
          <w:noProof/>
        </w:rPr>
        <mc:AlternateContent>
          <mc:Choice Requires="wpg">
            <w:drawing>
              <wp:anchor distT="0" distB="0" distL="114300" distR="114300" simplePos="0" relativeHeight="251635200" behindDoc="0" locked="0" layoutInCell="1" allowOverlap="1" wp14:anchorId="33EA673B" wp14:editId="0C8FE680">
                <wp:simplePos x="0" y="0"/>
                <wp:positionH relativeFrom="column">
                  <wp:posOffset>5437835</wp:posOffset>
                </wp:positionH>
                <wp:positionV relativeFrom="paragraph">
                  <wp:posOffset>1158240</wp:posOffset>
                </wp:positionV>
                <wp:extent cx="322580" cy="321945"/>
                <wp:effectExtent l="0" t="0" r="1270" b="1905"/>
                <wp:wrapNone/>
                <wp:docPr id="246" name="Group 246"/>
                <wp:cNvGraphicFramePr/>
                <a:graphic xmlns:a="http://schemas.openxmlformats.org/drawingml/2006/main">
                  <a:graphicData uri="http://schemas.microsoft.com/office/word/2010/wordprocessingGroup">
                    <wpg:wgp>
                      <wpg:cNvGrpSpPr/>
                      <wpg:grpSpPr>
                        <a:xfrm>
                          <a:off x="0" y="0"/>
                          <a:ext cx="322580" cy="321945"/>
                          <a:chOff x="0" y="8256"/>
                          <a:chExt cx="323260" cy="306260"/>
                        </a:xfrm>
                      </wpg:grpSpPr>
                      <pic:pic xmlns:pic="http://schemas.openxmlformats.org/drawingml/2006/picture">
                        <pic:nvPicPr>
                          <pic:cNvPr id="247" name="Picture 247"/>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74819"/>
                            <a:ext cx="139700" cy="139697"/>
                          </a:xfrm>
                          <a:prstGeom prst="rect">
                            <a:avLst/>
                          </a:prstGeom>
                        </pic:spPr>
                      </pic:pic>
                      <pic:pic xmlns:pic="http://schemas.openxmlformats.org/drawingml/2006/picture">
                        <pic:nvPicPr>
                          <pic:cNvPr id="248" name="Picture 248"/>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3560" y="174819"/>
                            <a:ext cx="139700" cy="139697"/>
                          </a:xfrm>
                          <a:prstGeom prst="rect">
                            <a:avLst/>
                          </a:prstGeom>
                        </pic:spPr>
                      </pic:pic>
                      <pic:pic xmlns:pic="http://schemas.openxmlformats.org/drawingml/2006/picture">
                        <pic:nvPicPr>
                          <pic:cNvPr id="249" name="Picture 24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98579" y="8256"/>
                            <a:ext cx="139700" cy="139697"/>
                          </a:xfrm>
                          <a:prstGeom prst="rect">
                            <a:avLst/>
                          </a:prstGeom>
                        </pic:spPr>
                      </pic:pic>
                    </wpg:wgp>
                  </a:graphicData>
                </a:graphic>
              </wp:anchor>
            </w:drawing>
          </mc:Choice>
          <mc:Fallback>
            <w:pict>
              <v:group w14:anchorId="28BC9FD6" id="Group 246" o:spid="_x0000_s1026" style="position:absolute;margin-left:428.2pt;margin-top:91.2pt;width:25.4pt;height:25.35pt;z-index:251635200" coordorigin=",8256" coordsize="323260,30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">
                <v:shape id="Picture 247" o:spid="_x0000_s1027" type="#_x0000_t75" style="position:absolute;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">
                  <v:imagedata r:id="rId11" o:title=""/>
                </v:shape>
                <v:shape id="Picture 248" o:spid="_x0000_s1028" type="#_x0000_t75" style="position:absolute;left:183560;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">
                  <v:imagedata r:id="rId11" o:title=""/>
                </v:shape>
                <v:shape id="Picture 249" o:spid="_x0000_s1029" type="#_x0000_t75" style="position:absolute;left:98579;top:8256;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">
                  <v:imagedata r:id="rId11" o:title=""/>
                </v:shape>
              </v:group>
            </w:pict>
          </mc:Fallback>
        </mc:AlternateContent>
      </w:r>
      <w:r w:rsidR="00EC362A">
        <w:rPr>
          <w:noProof/>
        </w:rPr>
        <mc:AlternateContent>
          <mc:Choice Requires="wps">
            <w:drawing>
              <wp:anchor distT="0" distB="0" distL="114300" distR="114300" simplePos="0" relativeHeight="251637248" behindDoc="0" locked="0" layoutInCell="1" allowOverlap="1" wp14:anchorId="1F889339" wp14:editId="5170A2DA">
                <wp:simplePos x="0" y="0"/>
                <wp:positionH relativeFrom="column">
                  <wp:posOffset>4117975</wp:posOffset>
                </wp:positionH>
                <wp:positionV relativeFrom="paragraph">
                  <wp:posOffset>1071245</wp:posOffset>
                </wp:positionV>
                <wp:extent cx="501650" cy="501650"/>
                <wp:effectExtent l="0" t="0" r="12700" b="12700"/>
                <wp:wrapNone/>
                <wp:docPr id="251" name="Oval 251"/>
                <wp:cNvGraphicFramePr/>
                <a:graphic xmlns:a="http://schemas.openxmlformats.org/drawingml/2006/main">
                  <a:graphicData uri="http://schemas.microsoft.com/office/word/2010/wordprocessingShape">
                    <wps:wsp>
                      <wps:cNvSpPr/>
                      <wps:spPr>
                        <a:xfrm>
                          <a:off x="0" y="0"/>
                          <a:ext cx="501650" cy="5016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C5415" id="Oval 251" o:spid="_x0000_s1026" style="position:absolute;margin-left:324.25pt;margin-top:84.35pt;width:39.5pt;height:39.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" filled="f" strokecolor="black [3213]" strokeweight=".5pt">
                <v:stroke joinstyle="miter"/>
              </v:oval>
            </w:pict>
          </mc:Fallback>
        </mc:AlternateContent>
      </w:r>
      <w:r w:rsidR="00EC362A">
        <w:rPr>
          <w:noProof/>
        </w:rPr>
        <mc:AlternateContent>
          <mc:Choice Requires="wpg">
            <w:drawing>
              <wp:anchor distT="0" distB="0" distL="114300" distR="114300" simplePos="0" relativeHeight="251632128" behindDoc="0" locked="0" layoutInCell="1" allowOverlap="1" wp14:anchorId="0835F86E" wp14:editId="6924604E">
                <wp:simplePos x="0" y="0"/>
                <wp:positionH relativeFrom="column">
                  <wp:posOffset>3921760</wp:posOffset>
                </wp:positionH>
                <wp:positionV relativeFrom="paragraph">
                  <wp:posOffset>1150620</wp:posOffset>
                </wp:positionV>
                <wp:extent cx="139065" cy="332105"/>
                <wp:effectExtent l="0" t="0" r="0" b="0"/>
                <wp:wrapNone/>
                <wp:docPr id="236" name="Group 236"/>
                <wp:cNvGraphicFramePr/>
                <a:graphic xmlns:a="http://schemas.openxmlformats.org/drawingml/2006/main">
                  <a:graphicData uri="http://schemas.microsoft.com/office/word/2010/wordprocessingGroup">
                    <wpg:wgp>
                      <wpg:cNvGrpSpPr/>
                      <wpg:grpSpPr>
                        <a:xfrm>
                          <a:off x="0" y="0"/>
                          <a:ext cx="139065" cy="332105"/>
                          <a:chOff x="0" y="8288"/>
                          <a:chExt cx="139700" cy="316395"/>
                        </a:xfrm>
                      </wpg:grpSpPr>
                      <pic:pic xmlns:pic="http://schemas.openxmlformats.org/drawingml/2006/picture">
                        <pic:nvPicPr>
                          <pic:cNvPr id="237" name="Picture 237"/>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8288"/>
                            <a:ext cx="139700" cy="139633"/>
                          </a:xfrm>
                          <a:prstGeom prst="rect">
                            <a:avLst/>
                          </a:prstGeom>
                        </pic:spPr>
                      </pic:pic>
                      <pic:pic xmlns:pic="http://schemas.openxmlformats.org/drawingml/2006/picture">
                        <pic:nvPicPr>
                          <pic:cNvPr id="238" name="Picture 23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185050"/>
                            <a:ext cx="139700" cy="139633"/>
                          </a:xfrm>
                          <a:prstGeom prst="rect">
                            <a:avLst/>
                          </a:prstGeom>
                        </pic:spPr>
                      </pic:pic>
                    </wpg:wgp>
                  </a:graphicData>
                </a:graphic>
              </wp:anchor>
            </w:drawing>
          </mc:Choice>
          <mc:Fallback>
            <w:pict>
              <v:group w14:anchorId="4A4F8016" id="Group 236" o:spid="_x0000_s1026" style="position:absolute;margin-left:308.8pt;margin-top:90.6pt;width:10.95pt;height:26.15pt;z-index:251632128" coordorigin=",8288" coordsize="139700,316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">
                <v:shape id="Picture 237" o:spid="_x0000_s1027" type="#_x0000_t75" style="position:absolute;top:8288;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">
                  <v:imagedata r:id="rId13" o:title=""/>
                </v:shape>
                <v:shape id="Picture 238" o:spid="_x0000_s1028" type="#_x0000_t75" style="position:absolute;top:185050;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">
                  <v:imagedata r:id="rId13" o:title=""/>
                </v:shape>
              </v:group>
            </w:pict>
          </mc:Fallback>
        </mc:AlternateContent>
      </w:r>
      <w:r w:rsidR="00EC362A">
        <w:rPr>
          <w:noProof/>
        </w:rPr>
        <w:drawing>
          <wp:anchor distT="0" distB="0" distL="114300" distR="114300" simplePos="0" relativeHeight="251633152" behindDoc="0" locked="0" layoutInCell="1" allowOverlap="1" wp14:anchorId="4342A2D1" wp14:editId="338F8BBE">
            <wp:simplePos x="0" y="0"/>
            <wp:positionH relativeFrom="column">
              <wp:posOffset>4306875</wp:posOffset>
            </wp:positionH>
            <wp:positionV relativeFrom="paragraph">
              <wp:posOffset>1249045</wp:posOffset>
            </wp:positionV>
            <wp:extent cx="139065" cy="13906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065" cy="139065"/>
                    </a:xfrm>
                    <a:prstGeom prst="rect">
                      <a:avLst/>
                    </a:prstGeom>
                  </pic:spPr>
                </pic:pic>
              </a:graphicData>
            </a:graphic>
            <wp14:sizeRelV relativeFrom="margin">
              <wp14:pctHeight>0</wp14:pctHeight>
            </wp14:sizeRelV>
          </wp:anchor>
        </w:drawing>
      </w:r>
      <w:r w:rsidR="00EC362A">
        <w:rPr>
          <w:noProof/>
        </w:rPr>
        <mc:AlternateContent>
          <mc:Choice Requires="wpg">
            <w:drawing>
              <wp:anchor distT="0" distB="0" distL="114300" distR="114300" simplePos="0" relativeHeight="251630080" behindDoc="0" locked="0" layoutInCell="1" allowOverlap="1" wp14:anchorId="6CFC1030" wp14:editId="24F0D815">
                <wp:simplePos x="0" y="0"/>
                <wp:positionH relativeFrom="column">
                  <wp:posOffset>2756535</wp:posOffset>
                </wp:positionH>
                <wp:positionV relativeFrom="paragraph">
                  <wp:posOffset>1158240</wp:posOffset>
                </wp:positionV>
                <wp:extent cx="139065" cy="332105"/>
                <wp:effectExtent l="0" t="0" r="0" b="0"/>
                <wp:wrapNone/>
                <wp:docPr id="235" name="Group 235"/>
                <wp:cNvGraphicFramePr/>
                <a:graphic xmlns:a="http://schemas.openxmlformats.org/drawingml/2006/main">
                  <a:graphicData uri="http://schemas.microsoft.com/office/word/2010/wordprocessingGroup">
                    <wpg:wgp>
                      <wpg:cNvGrpSpPr/>
                      <wpg:grpSpPr>
                        <a:xfrm>
                          <a:off x="0" y="0"/>
                          <a:ext cx="139065" cy="332105"/>
                          <a:chOff x="0" y="8240"/>
                          <a:chExt cx="139700" cy="316491"/>
                        </a:xfrm>
                      </wpg:grpSpPr>
                      <pic:pic xmlns:pic="http://schemas.openxmlformats.org/drawingml/2006/picture">
                        <pic:nvPicPr>
                          <pic:cNvPr id="228" name="Picture 22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8240"/>
                            <a:ext cx="139700" cy="139730"/>
                          </a:xfrm>
                          <a:prstGeom prst="rect">
                            <a:avLst/>
                          </a:prstGeom>
                        </pic:spPr>
                      </pic:pic>
                      <pic:pic xmlns:pic="http://schemas.openxmlformats.org/drawingml/2006/picture">
                        <pic:nvPicPr>
                          <pic:cNvPr id="229" name="Picture 229"/>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185001"/>
                            <a:ext cx="139700" cy="139730"/>
                          </a:xfrm>
                          <a:prstGeom prst="rect">
                            <a:avLst/>
                          </a:prstGeom>
                        </pic:spPr>
                      </pic:pic>
                    </wpg:wgp>
                  </a:graphicData>
                </a:graphic>
              </wp:anchor>
            </w:drawing>
          </mc:Choice>
          <mc:Fallback>
            <w:pict>
              <v:group w14:anchorId="5096CA90" id="Group 235" o:spid="_x0000_s1026" style="position:absolute;margin-left:217.05pt;margin-top:91.2pt;width:10.95pt;height:26.15pt;z-index:251630080" coordorigin=",8240" coordsize="139700,316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">
                <v:shape id="Picture 228" o:spid="_x0000_s1027" type="#_x0000_t75" style="position:absolute;top:8240;width:139700;height:13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">
                  <v:imagedata r:id="rId13" o:title=""/>
                </v:shape>
                <v:shape id="Picture 229" o:spid="_x0000_s1028" type="#_x0000_t75" style="position:absolute;top:185001;width:139700;height:13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">
                  <v:imagedata r:id="rId13" o:title=""/>
                </v:shape>
              </v:group>
            </w:pict>
          </mc:Fallback>
        </mc:AlternateContent>
      </w:r>
      <w:r w:rsidR="00EC362A">
        <w:rPr>
          <w:noProof/>
        </w:rPr>
        <mc:AlternateContent>
          <mc:Choice Requires="wps">
            <w:drawing>
              <wp:anchor distT="0" distB="0" distL="114300" distR="114300" simplePos="0" relativeHeight="251636224" behindDoc="0" locked="0" layoutInCell="1" allowOverlap="1" wp14:anchorId="7944C3F0" wp14:editId="469E7239">
                <wp:simplePos x="0" y="0"/>
                <wp:positionH relativeFrom="column">
                  <wp:posOffset>3064510</wp:posOffset>
                </wp:positionH>
                <wp:positionV relativeFrom="paragraph">
                  <wp:posOffset>1071245</wp:posOffset>
                </wp:positionV>
                <wp:extent cx="501650" cy="501650"/>
                <wp:effectExtent l="0" t="0" r="12700" b="12700"/>
                <wp:wrapNone/>
                <wp:docPr id="250" name="Oval 250"/>
                <wp:cNvGraphicFramePr/>
                <a:graphic xmlns:a="http://schemas.openxmlformats.org/drawingml/2006/main">
                  <a:graphicData uri="http://schemas.microsoft.com/office/word/2010/wordprocessingShape">
                    <wps:wsp>
                      <wps:cNvSpPr/>
                      <wps:spPr>
                        <a:xfrm>
                          <a:off x="0" y="0"/>
                          <a:ext cx="501650" cy="5016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F5874" id="Oval 250" o:spid="_x0000_s1026" style="position:absolute;margin-left:241.3pt;margin-top:84.35pt;width:39.5pt;height:39.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" filled="f" strokecolor="black [3213]" strokeweight=".5pt">
                <v:stroke joinstyle="miter"/>
              </v:oval>
            </w:pict>
          </mc:Fallback>
        </mc:AlternateContent>
      </w:r>
      <w:r w:rsidR="00EC362A">
        <w:rPr>
          <w:noProof/>
        </w:rPr>
        <mc:AlternateContent>
          <mc:Choice Requires="wpg">
            <w:drawing>
              <wp:anchor distT="0" distB="0" distL="114300" distR="114300" simplePos="0" relativeHeight="251631104" behindDoc="0" locked="0" layoutInCell="1" allowOverlap="1" wp14:anchorId="22A79237" wp14:editId="4790D151">
                <wp:simplePos x="0" y="0"/>
                <wp:positionH relativeFrom="column">
                  <wp:posOffset>3162630</wp:posOffset>
                </wp:positionH>
                <wp:positionV relativeFrom="paragraph">
                  <wp:posOffset>1150620</wp:posOffset>
                </wp:positionV>
                <wp:extent cx="319405" cy="335915"/>
                <wp:effectExtent l="0" t="0" r="4445" b="6985"/>
                <wp:wrapNone/>
                <wp:docPr id="234" name="Group 234"/>
                <wp:cNvGraphicFramePr/>
                <a:graphic xmlns:a="http://schemas.openxmlformats.org/drawingml/2006/main">
                  <a:graphicData uri="http://schemas.microsoft.com/office/word/2010/wordprocessingGroup">
                    <wpg:wgp>
                      <wpg:cNvGrpSpPr/>
                      <wpg:grpSpPr>
                        <a:xfrm>
                          <a:off x="0" y="0"/>
                          <a:ext cx="319405" cy="335915"/>
                          <a:chOff x="0" y="8288"/>
                          <a:chExt cx="319860" cy="319794"/>
                        </a:xfrm>
                      </wpg:grpSpPr>
                      <pic:pic xmlns:pic="http://schemas.openxmlformats.org/drawingml/2006/picture">
                        <pic:nvPicPr>
                          <pic:cNvPr id="230" name="Picture 230"/>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1687"/>
                            <a:ext cx="139700" cy="139633"/>
                          </a:xfrm>
                          <a:prstGeom prst="rect">
                            <a:avLst/>
                          </a:prstGeom>
                        </pic:spPr>
                      </pic:pic>
                      <pic:pic xmlns:pic="http://schemas.openxmlformats.org/drawingml/2006/picture">
                        <pic:nvPicPr>
                          <pic:cNvPr id="231" name="Picture 23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88449"/>
                            <a:ext cx="139700" cy="139633"/>
                          </a:xfrm>
                          <a:prstGeom prst="rect">
                            <a:avLst/>
                          </a:prstGeom>
                        </pic:spPr>
                      </pic:pic>
                      <pic:pic xmlns:pic="http://schemas.openxmlformats.org/drawingml/2006/picture">
                        <pic:nvPicPr>
                          <pic:cNvPr id="232" name="Picture 23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0160" y="8288"/>
                            <a:ext cx="139700" cy="139633"/>
                          </a:xfrm>
                          <a:prstGeom prst="rect">
                            <a:avLst/>
                          </a:prstGeom>
                        </pic:spPr>
                      </pic:pic>
                      <pic:pic xmlns:pic="http://schemas.openxmlformats.org/drawingml/2006/picture">
                        <pic:nvPicPr>
                          <pic:cNvPr id="233" name="Picture 23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0160" y="185049"/>
                            <a:ext cx="139700" cy="139633"/>
                          </a:xfrm>
                          <a:prstGeom prst="rect">
                            <a:avLst/>
                          </a:prstGeom>
                        </pic:spPr>
                      </pic:pic>
                    </wpg:wgp>
                  </a:graphicData>
                </a:graphic>
              </wp:anchor>
            </w:drawing>
          </mc:Choice>
          <mc:Fallback>
            <w:pict>
              <v:group w14:anchorId="27ADFBFF" id="Group 234" o:spid="_x0000_s1026" style="position:absolute;margin-left:249.05pt;margin-top:90.6pt;width:25.15pt;height:26.45pt;z-index:251631104" coordorigin=",8288" coordsize="319860,31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">
                <v:shape id="Picture 230" o:spid="_x0000_s1027" type="#_x0000_t75" style="position:absolute;top:11687;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">
                  <v:imagedata r:id="rId11" o:title=""/>
                </v:shape>
                <v:shape id="Picture 231" o:spid="_x0000_s1028" type="#_x0000_t75" style="position:absolute;top:188449;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">
                  <v:imagedata r:id="rId11" o:title=""/>
                </v:shape>
                <v:shape id="Picture 232" o:spid="_x0000_s1029" type="#_x0000_t75" style="position:absolute;left:180160;top:8288;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">
                  <v:imagedata r:id="rId11" o:title=""/>
                </v:shape>
                <v:shape id="Picture 233" o:spid="_x0000_s1030" type="#_x0000_t75" style="position:absolute;left:180160;top:185049;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">
                  <v:imagedata r:id="rId11" o:title=""/>
                </v:shape>
              </v:group>
            </w:pict>
          </mc:Fallback>
        </mc:AlternateContent>
      </w:r>
      <w:r w:rsidR="00307A3B" w:rsidRPr="008663F1">
        <w:rPr>
          <w:noProof/>
        </w:rPr>
        <mc:AlternateContent>
          <mc:Choice Requires="wpg">
            <w:drawing>
              <wp:anchor distT="0" distB="0" distL="114300" distR="114300" simplePos="0" relativeHeight="252073472" behindDoc="0" locked="0" layoutInCell="1" allowOverlap="1" wp14:anchorId="65BB1189" wp14:editId="19BAFDC0">
                <wp:simplePos x="0" y="0"/>
                <wp:positionH relativeFrom="column">
                  <wp:posOffset>6276975</wp:posOffset>
                </wp:positionH>
                <wp:positionV relativeFrom="paragraph">
                  <wp:posOffset>1809115</wp:posOffset>
                </wp:positionV>
                <wp:extent cx="970915" cy="417195"/>
                <wp:effectExtent l="0" t="0" r="635" b="1905"/>
                <wp:wrapNone/>
                <wp:docPr id="419" name="Group 419"/>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420" name="Picture 4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421" name="Picture 4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004" y="24449"/>
                            <a:ext cx="148590" cy="154305"/>
                          </a:xfrm>
                          <a:prstGeom prst="rect">
                            <a:avLst/>
                          </a:prstGeom>
                        </pic:spPr>
                      </pic:pic>
                      <pic:pic xmlns:pic="http://schemas.openxmlformats.org/drawingml/2006/picture">
                        <pic:nvPicPr>
                          <pic:cNvPr id="422" name="Picture 4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153" y="24449"/>
                            <a:ext cx="148590" cy="154305"/>
                          </a:xfrm>
                          <a:prstGeom prst="rect">
                            <a:avLst/>
                          </a:prstGeom>
                        </pic:spPr>
                      </pic:pic>
                      <pic:pic xmlns:pic="http://schemas.openxmlformats.org/drawingml/2006/picture">
                        <pic:nvPicPr>
                          <pic:cNvPr id="423" name="Picture 4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05857" y="24449"/>
                            <a:ext cx="148590" cy="154305"/>
                          </a:xfrm>
                          <a:prstGeom prst="rect">
                            <a:avLst/>
                          </a:prstGeom>
                        </pic:spPr>
                      </pic:pic>
                      <pic:pic xmlns:pic="http://schemas.openxmlformats.org/drawingml/2006/picture">
                        <pic:nvPicPr>
                          <pic:cNvPr id="424" name="Picture 4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94115" y="24449"/>
                            <a:ext cx="148590" cy="154305"/>
                          </a:xfrm>
                          <a:prstGeom prst="rect">
                            <a:avLst/>
                          </a:prstGeom>
                        </pic:spPr>
                      </pic:pic>
                      <pic:pic xmlns:pic="http://schemas.openxmlformats.org/drawingml/2006/picture">
                        <pic:nvPicPr>
                          <pic:cNvPr id="425" name="Picture 4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87264" y="24449"/>
                            <a:ext cx="148590" cy="154305"/>
                          </a:xfrm>
                          <a:prstGeom prst="rect">
                            <a:avLst/>
                          </a:prstGeom>
                        </pic:spPr>
                      </pic:pic>
                      <pic:pic xmlns:pic="http://schemas.openxmlformats.org/drawingml/2006/picture">
                        <pic:nvPicPr>
                          <pic:cNvPr id="426" name="Picture 4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004" y="215153"/>
                            <a:ext cx="148590" cy="154305"/>
                          </a:xfrm>
                          <a:prstGeom prst="rect">
                            <a:avLst/>
                          </a:prstGeom>
                        </pic:spPr>
                      </pic:pic>
                      <pic:pic xmlns:pic="http://schemas.openxmlformats.org/drawingml/2006/picture">
                        <pic:nvPicPr>
                          <pic:cNvPr id="427" name="Picture 4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153" y="215153"/>
                            <a:ext cx="148590" cy="154305"/>
                          </a:xfrm>
                          <a:prstGeom prst="rect">
                            <a:avLst/>
                          </a:prstGeom>
                        </pic:spPr>
                      </pic:pic>
                    </wpg:wgp>
                  </a:graphicData>
                </a:graphic>
              </wp:anchor>
            </w:drawing>
          </mc:Choice>
          <mc:Fallback>
            <w:pict>
              <v:group w14:anchorId="366B13B3" id="Group 419" o:spid="_x0000_s1026" style="position:absolute;margin-left:494.25pt;margin-top:142.45pt;width:76.45pt;height:32.85pt;z-index:252073472"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">
                <v:shape id="Picture 420"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">
                  <v:imagedata r:id="rId17" o:title=""/>
                </v:shape>
                <v:shape id="Picture 421" o:spid="_x0000_s1028" type="#_x0000_t75" style="position:absolute;left:220;top:244;width:1485;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">
                  <v:imagedata r:id="rId18" o:title=""/>
                </v:shape>
                <v:shape id="Picture 422" o:spid="_x0000_s1029" type="#_x0000_t75" style="position:absolute;left:2151;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">
                  <v:imagedata r:id="rId18" o:title=""/>
                </v:shape>
                <v:shape id="Picture 423" o:spid="_x0000_s1030" type="#_x0000_t75" style="position:absolute;left:4058;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">
                  <v:imagedata r:id="rId18" o:title=""/>
                </v:shape>
                <v:shape id="Picture 424" o:spid="_x0000_s1031" type="#_x0000_t75" style="position:absolute;left:5941;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">
                  <v:imagedata r:id="rId18" o:title=""/>
                </v:shape>
                <v:shape id="Picture 425" o:spid="_x0000_s1032" type="#_x0000_t75" style="position:absolute;left:7872;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">
                  <v:imagedata r:id="rId18" o:title=""/>
                </v:shape>
                <v:shape id="Picture 426" o:spid="_x0000_s1033" type="#_x0000_t75" style="position:absolute;left:220;top:2151;width:1485;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">
                  <v:imagedata r:id="rId18" o:title=""/>
                </v:shape>
                <v:shape id="Picture 427" o:spid="_x0000_s1034" type="#_x0000_t75" style="position:absolute;left:2151;top:2151;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">
                  <v:imagedata r:id="rId18" o:title=""/>
                </v:shape>
              </v:group>
            </w:pict>
          </mc:Fallback>
        </mc:AlternateContent>
      </w:r>
      <w:r w:rsidR="00307A3B" w:rsidRPr="008663F1">
        <w:rPr>
          <w:noProof/>
        </w:rPr>
        <mc:AlternateContent>
          <mc:Choice Requires="wpg">
            <w:drawing>
              <wp:anchor distT="0" distB="0" distL="114300" distR="114300" simplePos="0" relativeHeight="252074496" behindDoc="0" locked="0" layoutInCell="1" allowOverlap="1" wp14:anchorId="17EC27C2" wp14:editId="35A562C0">
                <wp:simplePos x="0" y="0"/>
                <wp:positionH relativeFrom="column">
                  <wp:posOffset>7354570</wp:posOffset>
                </wp:positionH>
                <wp:positionV relativeFrom="paragraph">
                  <wp:posOffset>1811655</wp:posOffset>
                </wp:positionV>
                <wp:extent cx="970915" cy="417195"/>
                <wp:effectExtent l="0" t="0" r="635" b="1905"/>
                <wp:wrapNone/>
                <wp:docPr id="70" name="Group 70"/>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50" name="Picture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51" name="Picture 51"/>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24449" y="24449"/>
                            <a:ext cx="142240" cy="154305"/>
                          </a:xfrm>
                          <a:prstGeom prst="rect">
                            <a:avLst/>
                          </a:prstGeom>
                        </pic:spPr>
                      </pic:pic>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217598" y="24449"/>
                            <a:ext cx="142240" cy="154305"/>
                          </a:xfrm>
                          <a:prstGeom prst="rect">
                            <a:avLst/>
                          </a:prstGeom>
                        </pic:spPr>
                      </pic:pic>
                      <pic:pic xmlns:pic="http://schemas.openxmlformats.org/drawingml/2006/picture">
                        <pic:nvPicPr>
                          <pic:cNvPr id="53" name="Picture 5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408302" y="24449"/>
                            <a:ext cx="142240" cy="154305"/>
                          </a:xfrm>
                          <a:prstGeom prst="rect">
                            <a:avLst/>
                          </a:prstGeom>
                        </pic:spPr>
                      </pic:pic>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96560" y="24449"/>
                            <a:ext cx="142240" cy="154305"/>
                          </a:xfrm>
                          <a:prstGeom prst="rect">
                            <a:avLst/>
                          </a:prstGeom>
                        </pic:spPr>
                      </pic:pic>
                      <pic:pic xmlns:pic="http://schemas.openxmlformats.org/drawingml/2006/picture">
                        <pic:nvPicPr>
                          <pic:cNvPr id="55" name="Picture 55"/>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789709" y="24449"/>
                            <a:ext cx="142240" cy="154305"/>
                          </a:xfrm>
                          <a:prstGeom prst="rect">
                            <a:avLst/>
                          </a:prstGeom>
                        </pic:spPr>
                      </pic:pic>
                    </wpg:wgp>
                  </a:graphicData>
                </a:graphic>
              </wp:anchor>
            </w:drawing>
          </mc:Choice>
          <mc:Fallback>
            <w:pict>
              <v:group w14:anchorId="543D08D8" id="Group 70" o:spid="_x0000_s1026" style="position:absolute;margin-left:579.1pt;margin-top:142.65pt;width:76.45pt;height:32.85pt;z-index:252074496"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">
                <v:shape id="Picture 50"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">
                  <v:imagedata r:id="rId17" o:title=""/>
                </v:shape>
                <v:shape id="Picture 51" o:spid="_x0000_s1028" type="#_x0000_t75" style="position:absolute;left:244;top:244;width:14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">
                  <v:imagedata r:id="rId20" o:title=""/>
                </v:shape>
                <v:shape id="Picture 52" o:spid="_x0000_s1029" type="#_x0000_t75" style="position:absolute;left:2175;top:244;width:142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">
                  <v:imagedata r:id="rId20" o:title=""/>
                </v:shape>
                <v:shape id="Picture 53" o:spid="_x0000_s1030" type="#_x0000_t75" style="position:absolute;left:4083;top:244;width:14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">
                  <v:imagedata r:id="rId20" o:title=""/>
                </v:shape>
                <v:shape id="Picture 54" o:spid="_x0000_s1031" type="#_x0000_t75" style="position:absolute;left:5965;top:244;width:142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">
                  <v:imagedata r:id="rId20" o:title=""/>
                </v:shape>
                <v:shape id="Picture 55" o:spid="_x0000_s1032" type="#_x0000_t75" style="position:absolute;left:7897;top:244;width:14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">
                  <v:imagedata r:id="rId20" o:title=""/>
                </v:shape>
              </v:group>
            </w:pict>
          </mc:Fallback>
        </mc:AlternateContent>
      </w:r>
      <w:r w:rsidR="00307A3B" w:rsidRPr="008663F1">
        <w:rPr>
          <w:noProof/>
        </w:rPr>
        <mc:AlternateContent>
          <mc:Choice Requires="wpg">
            <w:drawing>
              <wp:anchor distT="0" distB="0" distL="114300" distR="114300" simplePos="0" relativeHeight="252075520" behindDoc="0" locked="0" layoutInCell="1" allowOverlap="1" wp14:anchorId="6658D7BE" wp14:editId="24CA3BD7">
                <wp:simplePos x="0" y="0"/>
                <wp:positionH relativeFrom="column">
                  <wp:posOffset>8433435</wp:posOffset>
                </wp:positionH>
                <wp:positionV relativeFrom="paragraph">
                  <wp:posOffset>1813115</wp:posOffset>
                </wp:positionV>
                <wp:extent cx="970915" cy="417195"/>
                <wp:effectExtent l="0" t="0" r="635" b="1905"/>
                <wp:wrapNone/>
                <wp:docPr id="69" name="Group 69"/>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59" name="Picture 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60" name="Picture 60"/>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9339" y="24449"/>
                            <a:ext cx="133985" cy="154305"/>
                          </a:xfrm>
                          <a:prstGeom prst="rect">
                            <a:avLst/>
                          </a:prstGeom>
                        </pic:spPr>
                      </pic:pic>
                      <pic:pic xmlns:pic="http://schemas.openxmlformats.org/drawingml/2006/picture">
                        <pic:nvPicPr>
                          <pic:cNvPr id="61" name="Picture 6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22488" y="24449"/>
                            <a:ext cx="133985" cy="154305"/>
                          </a:xfrm>
                          <a:prstGeom prst="rect">
                            <a:avLst/>
                          </a:prstGeom>
                        </pic:spPr>
                      </pic:pic>
                    </wpg:wgp>
                  </a:graphicData>
                </a:graphic>
              </wp:anchor>
            </w:drawing>
          </mc:Choice>
          <mc:Fallback>
            <w:pict>
              <v:group w14:anchorId="7B53817B" id="Group 69" o:spid="_x0000_s1026" style="position:absolute;margin-left:664.05pt;margin-top:142.75pt;width:76.45pt;height:32.85pt;z-index:252075520"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">
                <v:shape id="Picture 59"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">
                  <v:imagedata r:id="rId17" o:title=""/>
                </v:shape>
                <v:shape id="Picture 60" o:spid="_x0000_s1028" type="#_x0000_t75" style="position:absolute;left:293;top:244;width:134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">
                  <v:imagedata r:id="rId22" o:title=""/>
                </v:shape>
                <v:shape id="Picture 61" o:spid="_x0000_s1029" type="#_x0000_t75" style="position:absolute;left:2224;top:244;width:134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">
                  <v:imagedata r:id="rId22" o:title=""/>
                </v:shape>
              </v:group>
            </w:pict>
          </mc:Fallback>
        </mc:AlternateContent>
      </w:r>
      <w:r w:rsidR="00285D21">
        <w:rPr>
          <w:noProof/>
        </w:rPr>
        <mc:AlternateContent>
          <mc:Choice Requires="wpg">
            <w:drawing>
              <wp:anchor distT="0" distB="0" distL="114300" distR="114300" simplePos="0" relativeHeight="252105216" behindDoc="0" locked="0" layoutInCell="1" allowOverlap="1" wp14:anchorId="0CDFF27B" wp14:editId="7D6663A5">
                <wp:simplePos x="0" y="0"/>
                <wp:positionH relativeFrom="column">
                  <wp:posOffset>7901305</wp:posOffset>
                </wp:positionH>
                <wp:positionV relativeFrom="paragraph">
                  <wp:posOffset>3101340</wp:posOffset>
                </wp:positionV>
                <wp:extent cx="1038860" cy="568325"/>
                <wp:effectExtent l="0" t="38100" r="8890" b="3175"/>
                <wp:wrapNone/>
                <wp:docPr id="450" name="Group 450"/>
                <wp:cNvGraphicFramePr/>
                <a:graphic xmlns:a="http://schemas.openxmlformats.org/drawingml/2006/main">
                  <a:graphicData uri="http://schemas.microsoft.com/office/word/2010/wordprocessingGroup">
                    <wpg:wgp>
                      <wpg:cNvGrpSpPr/>
                      <wpg:grpSpPr>
                        <a:xfrm>
                          <a:off x="0" y="0"/>
                          <a:ext cx="1038860" cy="568325"/>
                          <a:chOff x="0" y="0"/>
                          <a:chExt cx="1038860" cy="568325"/>
                        </a:xfrm>
                      </wpg:grpSpPr>
                      <pic:pic xmlns:pic="http://schemas.openxmlformats.org/drawingml/2006/picture">
                        <pic:nvPicPr>
                          <pic:cNvPr id="436" name="Picture 4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860" cy="568325"/>
                          </a:xfrm>
                          <a:prstGeom prst="rect">
                            <a:avLst/>
                          </a:prstGeom>
                        </pic:spPr>
                      </pic:pic>
                      <pic:pic xmlns:pic="http://schemas.openxmlformats.org/drawingml/2006/picture">
                        <pic:nvPicPr>
                          <pic:cNvPr id="441" name="Picture 4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1440" y="201168"/>
                            <a:ext cx="186690" cy="223520"/>
                          </a:xfrm>
                          <a:prstGeom prst="rect">
                            <a:avLst/>
                          </a:prstGeom>
                        </pic:spPr>
                      </pic:pic>
                      <pic:pic xmlns:pic="http://schemas.openxmlformats.org/drawingml/2006/picture">
                        <pic:nvPicPr>
                          <pic:cNvPr id="443" name="Picture 44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558102" y="291096"/>
                            <a:ext cx="186690" cy="223520"/>
                          </a:xfrm>
                          <a:prstGeom prst="rect">
                            <a:avLst/>
                          </a:prstGeom>
                        </pic:spPr>
                      </pic:pic>
                      <pic:pic xmlns:pic="http://schemas.openxmlformats.org/drawingml/2006/picture">
                        <pic:nvPicPr>
                          <pic:cNvPr id="442" name="Picture 4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9485237">
                            <a:off x="324155" y="312420"/>
                            <a:ext cx="186690" cy="223520"/>
                          </a:xfrm>
                          <a:prstGeom prst="rect">
                            <a:avLst/>
                          </a:prstGeom>
                        </pic:spPr>
                      </pic:pic>
                      <pic:pic xmlns:pic="http://schemas.openxmlformats.org/drawingml/2006/picture">
                        <pic:nvPicPr>
                          <pic:cNvPr id="448" name="Picture 4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8772865">
                            <a:off x="317995" y="-3290"/>
                            <a:ext cx="186690" cy="223520"/>
                          </a:xfrm>
                          <a:prstGeom prst="rect">
                            <a:avLst/>
                          </a:prstGeom>
                        </pic:spPr>
                      </pic:pic>
                      <pic:pic xmlns:pic="http://schemas.openxmlformats.org/drawingml/2006/picture">
                        <pic:nvPicPr>
                          <pic:cNvPr id="444" name="Picture 4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5440877">
                            <a:off x="765581" y="205968"/>
                            <a:ext cx="186690" cy="223520"/>
                          </a:xfrm>
                          <a:prstGeom prst="rect">
                            <a:avLst/>
                          </a:prstGeom>
                        </pic:spPr>
                      </pic:pic>
                      <pic:pic xmlns:pic="http://schemas.openxmlformats.org/drawingml/2006/picture">
                        <pic:nvPicPr>
                          <pic:cNvPr id="445" name="Picture 4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172118">
                            <a:off x="242925" y="122225"/>
                            <a:ext cx="186690" cy="223520"/>
                          </a:xfrm>
                          <a:prstGeom prst="rect">
                            <a:avLst/>
                          </a:prstGeom>
                        </pic:spPr>
                      </pic:pic>
                      <pic:pic xmlns:pic="http://schemas.openxmlformats.org/drawingml/2006/picture">
                        <pic:nvPicPr>
                          <pic:cNvPr id="449" name="Picture 4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840631">
                            <a:off x="523125" y="-1460"/>
                            <a:ext cx="186690" cy="223520"/>
                          </a:xfrm>
                          <a:prstGeom prst="rect">
                            <a:avLst/>
                          </a:prstGeom>
                        </pic:spPr>
                      </pic:pic>
                      <pic:pic xmlns:pic="http://schemas.openxmlformats.org/drawingml/2006/picture">
                        <pic:nvPicPr>
                          <pic:cNvPr id="446" name="Picture 4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558942">
                            <a:off x="425805" y="122225"/>
                            <a:ext cx="186690" cy="223520"/>
                          </a:xfrm>
                          <a:prstGeom prst="rect">
                            <a:avLst/>
                          </a:prstGeom>
                        </pic:spPr>
                      </pic:pic>
                      <pic:pic xmlns:pic="http://schemas.openxmlformats.org/drawingml/2006/picture">
                        <pic:nvPicPr>
                          <pic:cNvPr id="447" name="Picture 4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583333">
                            <a:off x="644499" y="95859"/>
                            <a:ext cx="186690" cy="223520"/>
                          </a:xfrm>
                          <a:prstGeom prst="rect">
                            <a:avLst/>
                          </a:prstGeom>
                        </pic:spPr>
                      </pic:pic>
                    </wpg:wgp>
                  </a:graphicData>
                </a:graphic>
              </wp:anchor>
            </w:drawing>
          </mc:Choice>
          <mc:Fallback>
            <w:pict>
              <v:group w14:anchorId="272E6511" id="Group 450" o:spid="_x0000_s1026" style="position:absolute;margin-left:622.15pt;margin-top:244.2pt;width:81.8pt;height:44.75pt;z-index:252105216" coordsize="10388,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">
                <v:shape id="Picture 436" o:spid="_x0000_s1027" type="#_x0000_t75" style="position:absolute;width:10388;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">
                  <v:imagedata r:id="rId25" o:title=""/>
                </v:shape>
                <v:shape id="Picture 441" o:spid="_x0000_s1028" type="#_x0000_t75" style="position:absolute;left:914;top:2011;width:186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">
                  <v:imagedata r:id="rId26" o:title=""/>
                </v:shape>
                <v:shape id="Picture 443" o:spid="_x0000_s1029" type="#_x0000_t75" style="position:absolute;left:5580;top:2911;width:1867;height:22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">
                  <v:imagedata r:id="rId26" o:title=""/>
                </v:shape>
                <v:shape id="Picture 442" o:spid="_x0000_s1030" type="#_x0000_t75" style="position:absolute;left:3241;top:3124;width:1867;height:2235;rotation:-2309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">
                  <v:imagedata r:id="rId26" o:title=""/>
                </v:shape>
                <v:shape id="Picture 448" o:spid="_x0000_s1031" type="#_x0000_t75" style="position:absolute;left:3179;top:-33;width:1867;height:2236;rotation:-3087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">
                  <v:imagedata r:id="rId26" o:title=""/>
                </v:shape>
                <v:shape id="Picture 444" o:spid="_x0000_s1032" type="#_x0000_t75" style="position:absolute;left:7655;top:2059;width:1867;height:2235;rotation:-6727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">
                  <v:imagedata r:id="rId26" o:title=""/>
                </v:shape>
                <v:shape id="Picture 445" o:spid="_x0000_s1033" type="#_x0000_t75" style="position:absolute;left:2429;top:1222;width:1867;height:2235;rotation:-1559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">
                  <v:imagedata r:id="rId26" o:title=""/>
                </v:shape>
                <v:shape id="Picture 449" o:spid="_x0000_s1034" type="#_x0000_t75" style="position:absolute;left:5231;top:-15;width:1867;height:2235;rotation:-51985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">
                  <v:imagedata r:id="rId26" o:title=""/>
                </v:shape>
                <v:shape id="Picture 446" o:spid="_x0000_s1035" type="#_x0000_t75" style="position:absolute;left:4258;top:1222;width:1866;height:2235;rotation:-11371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">
                  <v:imagedata r:id="rId26" o:title=""/>
                </v:shape>
                <v:shape id="Picture 447" o:spid="_x0000_s1036" type="#_x0000_t75" style="position:absolute;left:6444;top:958;width:1867;height:2236;rotation:-54795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">
                  <v:imagedata r:id="rId26" o:title=""/>
                </v:shape>
              </v:group>
            </w:pict>
          </mc:Fallback>
        </mc:AlternateContent>
      </w:r>
      <w:r w:rsidR="00285D21">
        <w:rPr>
          <w:noProof/>
        </w:rPr>
        <mc:AlternateContent>
          <mc:Choice Requires="wpg">
            <w:drawing>
              <wp:anchor distT="0" distB="0" distL="114300" distR="114300" simplePos="0" relativeHeight="252112384" behindDoc="0" locked="0" layoutInCell="1" allowOverlap="1" wp14:anchorId="22909D47" wp14:editId="5C09A827">
                <wp:simplePos x="0" y="0"/>
                <wp:positionH relativeFrom="column">
                  <wp:posOffset>6667500</wp:posOffset>
                </wp:positionH>
                <wp:positionV relativeFrom="paragraph">
                  <wp:posOffset>3104960</wp:posOffset>
                </wp:positionV>
                <wp:extent cx="1038860" cy="568325"/>
                <wp:effectExtent l="0" t="0" r="8890" b="3175"/>
                <wp:wrapNone/>
                <wp:docPr id="462" name="Group 462"/>
                <wp:cNvGraphicFramePr/>
                <a:graphic xmlns:a="http://schemas.openxmlformats.org/drawingml/2006/main">
                  <a:graphicData uri="http://schemas.microsoft.com/office/word/2010/wordprocessingGroup">
                    <wpg:wgp>
                      <wpg:cNvGrpSpPr/>
                      <wpg:grpSpPr>
                        <a:xfrm>
                          <a:off x="0" y="0"/>
                          <a:ext cx="1038860" cy="568325"/>
                          <a:chOff x="0" y="0"/>
                          <a:chExt cx="1038860" cy="568325"/>
                        </a:xfrm>
                      </wpg:grpSpPr>
                      <pic:pic xmlns:pic="http://schemas.openxmlformats.org/drawingml/2006/picture">
                        <pic:nvPicPr>
                          <pic:cNvPr id="452" name="Picture 4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860" cy="568325"/>
                          </a:xfrm>
                          <a:prstGeom prst="rect">
                            <a:avLst/>
                          </a:prstGeom>
                        </pic:spPr>
                      </pic:pic>
                      <pic:pic xmlns:pic="http://schemas.openxmlformats.org/drawingml/2006/picture">
                        <pic:nvPicPr>
                          <pic:cNvPr id="455" name="Picture 4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9485237">
                            <a:off x="291236" y="206350"/>
                            <a:ext cx="186690" cy="223520"/>
                          </a:xfrm>
                          <a:prstGeom prst="rect">
                            <a:avLst/>
                          </a:prstGeom>
                        </pic:spPr>
                      </pic:pic>
                    </wpg:wgp>
                  </a:graphicData>
                </a:graphic>
              </wp:anchor>
            </w:drawing>
          </mc:Choice>
          <mc:Fallback>
            <w:pict>
              <v:group w14:anchorId="160CD48E" id="Group 462" o:spid="_x0000_s1026" style="position:absolute;margin-left:525pt;margin-top:244.5pt;width:81.8pt;height:44.75pt;z-index:252112384" coordsize="10388,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">
                <v:shape id="Picture 452" o:spid="_x0000_s1027" type="#_x0000_t75" style="position:absolute;width:10388;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">
                  <v:imagedata r:id="rId25" o:title=""/>
                </v:shape>
                <v:shape id="Picture 455" o:spid="_x0000_s1028" type="#_x0000_t75" style="position:absolute;left:2912;top:2063;width:1867;height:2235;rotation:-2309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">
                  <v:imagedata r:id="rId26" o:title=""/>
                </v:shape>
              </v:group>
            </w:pict>
          </mc:Fallback>
        </mc:AlternateContent>
      </w:r>
      <w:r w:rsidR="00285D21">
        <w:rPr>
          <w:noProof/>
        </w:rPr>
        <mc:AlternateContent>
          <mc:Choice Requires="wps">
            <w:drawing>
              <wp:anchor distT="0" distB="0" distL="114300" distR="114300" simplePos="0" relativeHeight="251510265" behindDoc="0" locked="0" layoutInCell="1" allowOverlap="1" wp14:anchorId="63382FC2" wp14:editId="7984B9B4">
                <wp:simplePos x="0" y="0"/>
                <wp:positionH relativeFrom="column">
                  <wp:posOffset>6130331</wp:posOffset>
                </wp:positionH>
                <wp:positionV relativeFrom="paragraph">
                  <wp:posOffset>245283</wp:posOffset>
                </wp:positionV>
                <wp:extent cx="3423285" cy="5082639"/>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082639"/>
                        </a:xfrm>
                        <a:prstGeom prst="rect">
                          <a:avLst/>
                        </a:prstGeom>
                        <a:noFill/>
                        <a:ln w="9525">
                          <a:noFill/>
                          <a:miter lim="800000"/>
                          <a:headEnd/>
                          <a:tailEnd/>
                        </a:ln>
                      </wps:spPr>
                      <wps:txbx>
                        <w:txbxContent>
                          <w:p w14:paraId="21038D02" w14:textId="486A9652" w:rsidR="009A7B12" w:rsidRPr="009D0978" w:rsidRDefault="00FF043A" w:rsidP="009A7B12">
                            <w:pPr>
                              <w:pStyle w:val="Heading2"/>
                              <w:spacing w:before="0" w:after="80"/>
                              <w:rPr>
                                <w:color w:val="00649C"/>
                              </w:rPr>
                            </w:pPr>
                            <w:r w:rsidRPr="009D0978">
                              <w:rPr>
                                <w:color w:val="00649C"/>
                              </w:rPr>
                              <w:t>Bonds to 10</w:t>
                            </w:r>
                            <w:r w:rsidR="009A7B12" w:rsidRPr="009D0978">
                              <w:rPr>
                                <w:color w:val="00649C"/>
                              </w:rPr>
                              <w:t xml:space="preserve"> </w:t>
                            </w:r>
                          </w:p>
                          <w:p w14:paraId="4FB6F7AC" w14:textId="414F9FED" w:rsidR="001D4DF3" w:rsidRPr="006E105E" w:rsidRDefault="001D4DF3" w:rsidP="00926A5A">
                            <w:pPr>
                              <w:widowControl w:val="0"/>
                              <w:pBdr>
                                <w:top w:val="nil"/>
                                <w:left w:val="nil"/>
                                <w:bottom w:val="nil"/>
                                <w:right w:val="nil"/>
                                <w:between w:val="nil"/>
                              </w:pBdr>
                              <w:spacing w:after="100" w:line="240" w:lineRule="auto"/>
                              <w:rPr>
                                <w:rFonts w:eastAsia="Roboto" w:cs="Roboto"/>
                                <w:spacing w:val="-2"/>
                              </w:rPr>
                            </w:pPr>
                            <w:r w:rsidRPr="006E105E">
                              <w:rPr>
                                <w:rFonts w:eastAsia="Roboto" w:cs="Roboto"/>
                                <w:spacing w:val="-2"/>
                              </w:rPr>
                              <w:t>Number bonds to 10 describe two numbers that together make 10. For example, 5 and 5 or 9 and 1.</w:t>
                            </w:r>
                          </w:p>
                          <w:p w14:paraId="36E99491" w14:textId="41F948B9" w:rsidR="009A7B12" w:rsidRDefault="001D4DF3" w:rsidP="00C4727F">
                            <w:pPr>
                              <w:spacing w:after="900"/>
                              <w:rPr>
                                <w:rFonts w:eastAsia="Roboto" w:cs="Roboto"/>
                              </w:rPr>
                            </w:pPr>
                            <w:r w:rsidRPr="001D4DF3">
                              <w:rPr>
                                <w:rFonts w:eastAsia="Roboto" w:cs="Roboto"/>
                              </w:rPr>
                              <w:t xml:space="preserve">Baby Bear has been collecting some flowers. He has put them in some ten-frames. Talk about how many more flowers </w:t>
                            </w:r>
                            <w:r w:rsidR="00EC362A">
                              <w:rPr>
                                <w:rFonts w:eastAsia="Roboto" w:cs="Roboto"/>
                              </w:rPr>
                              <w:t>Baby Bear</w:t>
                            </w:r>
                            <w:r w:rsidRPr="001D4DF3">
                              <w:rPr>
                                <w:rFonts w:eastAsia="Roboto" w:cs="Roboto"/>
                              </w:rPr>
                              <w:t xml:space="preserve"> needs to put on each ten-frame to make 10.</w:t>
                            </w:r>
                          </w:p>
                          <w:p w14:paraId="70BC5D1C" w14:textId="2B78E61B" w:rsidR="001D4DF3" w:rsidRDefault="001D4DF3" w:rsidP="001C458F">
                            <w:pPr>
                              <w:spacing w:after="860"/>
                              <w:rPr>
                                <w:rFonts w:eastAsia="Roboto" w:cs="Roboto"/>
                              </w:rPr>
                            </w:pPr>
                            <w:r w:rsidRPr="001D4DF3">
                              <w:rPr>
                                <w:rFonts w:eastAsia="Roboto" w:cs="Roboto"/>
                              </w:rPr>
                              <w:t xml:space="preserve">There are many ways to share 10 items into two sets. Talk about how the grapes have been shared on these two plates. Can you think of some other ways the grapes could be shared between the two plates?  </w:t>
                            </w:r>
                          </w:p>
                          <w:p w14:paraId="58206A81" w14:textId="0AF43191" w:rsidR="001D4DF3" w:rsidRDefault="001D4DF3" w:rsidP="009A7B12">
                            <w:pPr>
                              <w:rPr>
                                <w:rFonts w:eastAsia="Roboto" w:cs="Roboto"/>
                              </w:rPr>
                            </w:pPr>
                            <w:r w:rsidRPr="001D4DF3">
                              <w:rPr>
                                <w:rFonts w:eastAsia="Roboto" w:cs="Roboto"/>
                              </w:rPr>
                              <w:t>Sing the song ’10 Green Bottles’. After each verse, how many bottles are on the wall and how many are on the ground?</w:t>
                            </w:r>
                          </w:p>
                          <w:p w14:paraId="736BB99B" w14:textId="77777777" w:rsidR="001D4DF3" w:rsidRDefault="001D4DF3" w:rsidP="009A7B12"/>
                        </w:txbxContent>
                      </wps:txbx>
                      <wps:bodyPr rot="0" vert="horz" wrap="square" lIns="144000" tIns="108000" rIns="144000" bIns="144000" anchor="t" anchorCtr="0">
                        <a:noAutofit/>
                      </wps:bodyPr>
                    </wps:wsp>
                  </a:graphicData>
                </a:graphic>
                <wp14:sizeRelV relativeFrom="margin">
                  <wp14:pctHeight>0</wp14:pctHeight>
                </wp14:sizeRelV>
              </wp:anchor>
            </w:drawing>
          </mc:Choice>
          <mc:Fallback>
            <w:pict>
              <v:shapetype w14:anchorId="63382FC2" id="_x0000_t202" coordsize="21600,21600" o:spt="202" path="m,l,21600r21600,l21600,xe">
                <v:stroke joinstyle="miter"/>
                <v:path gradientshapeok="t" o:connecttype="rect"/>
              </v:shapetype>
              <v:shape id="Text Box 2" o:spid="_x0000_s1026" type="#_x0000_t202" style="position:absolute;margin-left:482.7pt;margin-top:19.3pt;width:269.55pt;height:400.2pt;z-index:251510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" filled="f" stroked="f">
                <v:textbox inset="4mm,3mm,4mm,4mm">
                  <w:txbxContent>
                    <w:p w14:paraId="21038D02" w14:textId="486A9652" w:rsidR="009A7B12" w:rsidRPr="009D0978" w:rsidRDefault="00FF043A" w:rsidP="009A7B12">
                      <w:pPr>
                        <w:pStyle w:val="Heading2"/>
                        <w:spacing w:before="0" w:after="80"/>
                        <w:rPr>
                          <w:color w:val="00649C"/>
                        </w:rPr>
                      </w:pPr>
                      <w:r w:rsidRPr="009D0978">
                        <w:rPr>
                          <w:color w:val="00649C"/>
                        </w:rPr>
                        <w:t>Bonds to 10</w:t>
                      </w:r>
                      <w:r w:rsidR="009A7B12" w:rsidRPr="009D0978">
                        <w:rPr>
                          <w:color w:val="00649C"/>
                        </w:rPr>
                        <w:t xml:space="preserve"> </w:t>
                      </w:r>
                    </w:p>
                    <w:p w14:paraId="4FB6F7AC" w14:textId="414F9FED" w:rsidR="001D4DF3" w:rsidRPr="006E105E" w:rsidRDefault="001D4DF3" w:rsidP="00926A5A">
                      <w:pPr>
                        <w:widowControl w:val="0"/>
                        <w:pBdr>
                          <w:top w:val="nil"/>
                          <w:left w:val="nil"/>
                          <w:bottom w:val="nil"/>
                          <w:right w:val="nil"/>
                          <w:between w:val="nil"/>
                        </w:pBdr>
                        <w:spacing w:after="100" w:line="240" w:lineRule="auto"/>
                        <w:rPr>
                          <w:rFonts w:eastAsia="Roboto" w:cs="Roboto"/>
                          <w:spacing w:val="-2"/>
                        </w:rPr>
                      </w:pPr>
                      <w:r w:rsidRPr="006E105E">
                        <w:rPr>
                          <w:rFonts w:eastAsia="Roboto" w:cs="Roboto"/>
                          <w:spacing w:val="-2"/>
                        </w:rPr>
                        <w:t>Number bonds to 10 describe two numbers that together make 10. For example, 5 and 5 or 9 and 1.</w:t>
                      </w:r>
                    </w:p>
                    <w:p w14:paraId="36E99491" w14:textId="41F948B9" w:rsidR="009A7B12" w:rsidRDefault="001D4DF3" w:rsidP="00C4727F">
                      <w:pPr>
                        <w:spacing w:after="900"/>
                        <w:rPr>
                          <w:rFonts w:eastAsia="Roboto" w:cs="Roboto"/>
                        </w:rPr>
                      </w:pPr>
                      <w:r w:rsidRPr="001D4DF3">
                        <w:rPr>
                          <w:rFonts w:eastAsia="Roboto" w:cs="Roboto"/>
                        </w:rPr>
                        <w:t xml:space="preserve">Baby Bear has been collecting some flowers. He has put them in some ten-frames. Talk about how many more flowers </w:t>
                      </w:r>
                      <w:r w:rsidR="00EC362A">
                        <w:rPr>
                          <w:rFonts w:eastAsia="Roboto" w:cs="Roboto"/>
                        </w:rPr>
                        <w:t>Baby Bear</w:t>
                      </w:r>
                      <w:r w:rsidRPr="001D4DF3">
                        <w:rPr>
                          <w:rFonts w:eastAsia="Roboto" w:cs="Roboto"/>
                        </w:rPr>
                        <w:t xml:space="preserve"> needs to put on each ten-frame to make 10.</w:t>
                      </w:r>
                    </w:p>
                    <w:p w14:paraId="70BC5D1C" w14:textId="2B78E61B" w:rsidR="001D4DF3" w:rsidRDefault="001D4DF3" w:rsidP="001C458F">
                      <w:pPr>
                        <w:spacing w:after="860"/>
                        <w:rPr>
                          <w:rFonts w:eastAsia="Roboto" w:cs="Roboto"/>
                        </w:rPr>
                      </w:pPr>
                      <w:r w:rsidRPr="001D4DF3">
                        <w:rPr>
                          <w:rFonts w:eastAsia="Roboto" w:cs="Roboto"/>
                        </w:rPr>
                        <w:t xml:space="preserve">There are many ways to share 10 items into two sets. Talk about how the grapes have been shared on these two plates. Can you think of some other ways the grapes could be shared between the two plates?  </w:t>
                      </w:r>
                    </w:p>
                    <w:p w14:paraId="58206A81" w14:textId="0AF43191" w:rsidR="001D4DF3" w:rsidRDefault="001D4DF3" w:rsidP="009A7B12">
                      <w:pPr>
                        <w:rPr>
                          <w:rFonts w:eastAsia="Roboto" w:cs="Roboto"/>
                        </w:rPr>
                      </w:pPr>
                      <w:r w:rsidRPr="001D4DF3">
                        <w:rPr>
                          <w:rFonts w:eastAsia="Roboto" w:cs="Roboto"/>
                        </w:rPr>
                        <w:t>Sing the song ’10 Green Bottles’. After each verse, how many bottles are on the wall and how many are on the ground?</w:t>
                      </w:r>
                    </w:p>
                    <w:p w14:paraId="736BB99B" w14:textId="77777777" w:rsidR="001D4DF3" w:rsidRDefault="001D4DF3" w:rsidP="009A7B12"/>
                  </w:txbxContent>
                </v:textbox>
              </v:shape>
            </w:pict>
          </mc:Fallback>
        </mc:AlternateContent>
      </w:r>
      <w:r w:rsidR="00285D21" w:rsidRPr="00F00D10">
        <w:rPr>
          <w:noProof/>
        </w:rPr>
        <mc:AlternateContent>
          <mc:Choice Requires="wps">
            <w:drawing>
              <wp:anchor distT="45720" distB="45720" distL="114300" distR="114300" simplePos="0" relativeHeight="251513340" behindDoc="1" locked="0" layoutInCell="1" allowOverlap="1" wp14:anchorId="46BE7BB1" wp14:editId="73D530EA">
                <wp:simplePos x="0" y="0"/>
                <wp:positionH relativeFrom="column">
                  <wp:posOffset>2294601</wp:posOffset>
                </wp:positionH>
                <wp:positionV relativeFrom="paragraph">
                  <wp:posOffset>245283</wp:posOffset>
                </wp:positionV>
                <wp:extent cx="3831590" cy="5082639"/>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5082639"/>
                        </a:xfrm>
                        <a:prstGeom prst="rect">
                          <a:avLst/>
                        </a:prstGeom>
                        <a:noFill/>
                        <a:ln w="9525">
                          <a:noFill/>
                          <a:miter lim="800000"/>
                          <a:headEnd/>
                          <a:tailEnd/>
                        </a:ln>
                      </wps:spPr>
                      <wps:txbx>
                        <w:txbxContent>
                          <w:p w14:paraId="116BF576" w14:textId="67BE4B68" w:rsidR="009A7B12" w:rsidRPr="009D0978" w:rsidRDefault="009A7B12" w:rsidP="009A7B12">
                            <w:pPr>
                              <w:pStyle w:val="Heading2"/>
                              <w:spacing w:before="0" w:after="80"/>
                              <w:rPr>
                                <w:color w:val="00649C"/>
                              </w:rPr>
                            </w:pPr>
                            <w:r w:rsidRPr="009D0978">
                              <w:rPr>
                                <w:color w:val="00649C"/>
                              </w:rPr>
                              <w:t xml:space="preserve">Comparing Numbers to </w:t>
                            </w:r>
                            <w:r w:rsidR="00FF043A" w:rsidRPr="009D0978">
                              <w:rPr>
                                <w:color w:val="00649C"/>
                              </w:rPr>
                              <w:t>10</w:t>
                            </w:r>
                            <w:r w:rsidRPr="009D0978">
                              <w:rPr>
                                <w:color w:val="00649C"/>
                              </w:rPr>
                              <w:t xml:space="preserve"> </w:t>
                            </w:r>
                          </w:p>
                          <w:p w14:paraId="2512C82A" w14:textId="0FE346A0" w:rsidR="00873C54" w:rsidRDefault="001D4DF3" w:rsidP="0084133C">
                            <w:pPr>
                              <w:widowControl w:val="0"/>
                              <w:pBdr>
                                <w:top w:val="nil"/>
                                <w:left w:val="nil"/>
                                <w:bottom w:val="nil"/>
                                <w:right w:val="nil"/>
                                <w:between w:val="nil"/>
                              </w:pBdr>
                              <w:spacing w:after="100" w:line="240" w:lineRule="auto"/>
                              <w:rPr>
                                <w:rFonts w:eastAsia="Roboto" w:cs="Roboto"/>
                              </w:rPr>
                            </w:pPr>
                            <w:r w:rsidRPr="001D4DF3">
                              <w:rPr>
                                <w:rFonts w:eastAsia="Roboto" w:cs="Roboto"/>
                              </w:rPr>
                              <w:t>When comparing one quantity to another, it can be:</w:t>
                            </w:r>
                          </w:p>
                          <w:p w14:paraId="22966CB0" w14:textId="27F89F57" w:rsidR="009A7B12" w:rsidRPr="004B4AD4" w:rsidRDefault="00E84E6C" w:rsidP="00926A5A">
                            <w:pPr>
                              <w:widowControl w:val="0"/>
                              <w:pBdr>
                                <w:top w:val="nil"/>
                                <w:left w:val="nil"/>
                                <w:bottom w:val="nil"/>
                                <w:right w:val="nil"/>
                                <w:between w:val="nil"/>
                              </w:pBdr>
                              <w:spacing w:after="1000" w:line="240" w:lineRule="auto"/>
                              <w:rPr>
                                <w:rFonts w:eastAsia="Roboto" w:cs="Roboto"/>
                                <w:b/>
                                <w:bCs/>
                              </w:rPr>
                            </w:pPr>
                            <w:r>
                              <w:rPr>
                                <w:rFonts w:eastAsia="Roboto" w:cs="Roboto"/>
                              </w:rPr>
                              <w:t xml:space="preserve">    </w:t>
                            </w:r>
                            <w:r w:rsidR="00EC362A">
                              <w:rPr>
                                <w:rFonts w:eastAsia="Roboto" w:cs="Roboto"/>
                              </w:rPr>
                              <w:t xml:space="preserve">      </w:t>
                            </w:r>
                            <w:r w:rsidR="00873C54" w:rsidRPr="004B4AD4">
                              <w:rPr>
                                <w:rFonts w:eastAsia="Roboto" w:cs="Roboto"/>
                                <w:b/>
                                <w:bCs/>
                              </w:rPr>
                              <w:t xml:space="preserve">more than         </w:t>
                            </w:r>
                            <w:r w:rsidR="00EC362A">
                              <w:rPr>
                                <w:rFonts w:eastAsia="Roboto" w:cs="Roboto"/>
                                <w:b/>
                                <w:bCs/>
                              </w:rPr>
                              <w:t xml:space="preserve">    </w:t>
                            </w:r>
                            <w:r w:rsidR="00873C54" w:rsidRPr="004B4AD4">
                              <w:rPr>
                                <w:rFonts w:eastAsia="Roboto" w:cs="Roboto"/>
                                <w:b/>
                                <w:bCs/>
                              </w:rPr>
                              <w:t xml:space="preserve">fewer than       </w:t>
                            </w:r>
                            <w:r w:rsidR="00EC362A">
                              <w:rPr>
                                <w:rFonts w:eastAsia="Roboto" w:cs="Roboto"/>
                                <w:b/>
                                <w:bCs/>
                              </w:rPr>
                              <w:t xml:space="preserve">   </w:t>
                            </w:r>
                            <w:r w:rsidR="00873C54" w:rsidRPr="004B4AD4">
                              <w:rPr>
                                <w:rFonts w:eastAsia="Roboto" w:cs="Roboto"/>
                                <w:b/>
                                <w:bCs/>
                              </w:rPr>
                              <w:t xml:space="preserve"> the same as   </w:t>
                            </w:r>
                          </w:p>
                          <w:p w14:paraId="712A27BC" w14:textId="77777777" w:rsidR="001D4DF3" w:rsidRDefault="001D4DF3" w:rsidP="00285D21">
                            <w:pPr>
                              <w:widowControl w:val="0"/>
                              <w:pBdr>
                                <w:top w:val="nil"/>
                                <w:left w:val="nil"/>
                                <w:bottom w:val="nil"/>
                                <w:right w:val="nil"/>
                                <w:between w:val="nil"/>
                              </w:pBdr>
                              <w:spacing w:after="1360" w:line="240" w:lineRule="auto"/>
                              <w:rPr>
                                <w:rFonts w:eastAsia="Roboto" w:cs="Roboto"/>
                                <w:color w:val="000000"/>
                              </w:rPr>
                            </w:pPr>
                            <w:r w:rsidRPr="001D4DF3">
                              <w:rPr>
                                <w:rFonts w:eastAsia="Roboto" w:cs="Roboto"/>
                                <w:color w:val="000000"/>
                              </w:rPr>
                              <w:t>Talk about these nests of eggs. Which nest has the most eggs? Which nest has the fewest eggs? Can you find two nests that have the same number of eggs?</w:t>
                            </w:r>
                          </w:p>
                          <w:p w14:paraId="4CE5ABDB" w14:textId="15605661" w:rsidR="009A7B12" w:rsidRDefault="001D4DF3" w:rsidP="009A7B12">
                            <w:r w:rsidRPr="001D4DF3">
                              <w:rPr>
                                <w:rFonts w:eastAsia="Roboto" w:cs="Roboto"/>
                              </w:rPr>
                              <w:t>Remove the picture cards from a pack of cards. With a grown-up, turn over two cards. Compare the numbers and play a game of ‘snap’ by finding two cards that show the same number. Look at the cards on this page too. Talk about and compare the numbers you can see.</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7BB1" id="_x0000_s1027" type="#_x0000_t202" style="position:absolute;margin-left:180.7pt;margin-top:19.3pt;width:301.7pt;height:400.2pt;z-index:-2518031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" filled="f" stroked="f">
                <v:textbox inset="4mm,3mm,4mm,4mm">
                  <w:txbxContent>
                    <w:p w14:paraId="116BF576" w14:textId="67BE4B68" w:rsidR="009A7B12" w:rsidRPr="009D0978" w:rsidRDefault="009A7B12" w:rsidP="009A7B12">
                      <w:pPr>
                        <w:pStyle w:val="Heading2"/>
                        <w:spacing w:before="0" w:after="80"/>
                        <w:rPr>
                          <w:color w:val="00649C"/>
                        </w:rPr>
                      </w:pPr>
                      <w:r w:rsidRPr="009D0978">
                        <w:rPr>
                          <w:color w:val="00649C"/>
                        </w:rPr>
                        <w:t xml:space="preserve">Comparing Numbers to </w:t>
                      </w:r>
                      <w:r w:rsidR="00FF043A" w:rsidRPr="009D0978">
                        <w:rPr>
                          <w:color w:val="00649C"/>
                        </w:rPr>
                        <w:t>10</w:t>
                      </w:r>
                      <w:r w:rsidRPr="009D0978">
                        <w:rPr>
                          <w:color w:val="00649C"/>
                        </w:rPr>
                        <w:t xml:space="preserve"> </w:t>
                      </w:r>
                    </w:p>
                    <w:p w14:paraId="2512C82A" w14:textId="0FE346A0" w:rsidR="00873C54" w:rsidRDefault="001D4DF3" w:rsidP="0084133C">
                      <w:pPr>
                        <w:widowControl w:val="0"/>
                        <w:pBdr>
                          <w:top w:val="nil"/>
                          <w:left w:val="nil"/>
                          <w:bottom w:val="nil"/>
                          <w:right w:val="nil"/>
                          <w:between w:val="nil"/>
                        </w:pBdr>
                        <w:spacing w:after="100" w:line="240" w:lineRule="auto"/>
                        <w:rPr>
                          <w:rFonts w:eastAsia="Roboto" w:cs="Roboto"/>
                        </w:rPr>
                      </w:pPr>
                      <w:r w:rsidRPr="001D4DF3">
                        <w:rPr>
                          <w:rFonts w:eastAsia="Roboto" w:cs="Roboto"/>
                        </w:rPr>
                        <w:t>When comparing one quantity to another, it can be:</w:t>
                      </w:r>
                    </w:p>
                    <w:p w14:paraId="22966CB0" w14:textId="27F89F57" w:rsidR="009A7B12" w:rsidRPr="004B4AD4" w:rsidRDefault="00E84E6C" w:rsidP="00926A5A">
                      <w:pPr>
                        <w:widowControl w:val="0"/>
                        <w:pBdr>
                          <w:top w:val="nil"/>
                          <w:left w:val="nil"/>
                          <w:bottom w:val="nil"/>
                          <w:right w:val="nil"/>
                          <w:between w:val="nil"/>
                        </w:pBdr>
                        <w:spacing w:after="1000" w:line="240" w:lineRule="auto"/>
                        <w:rPr>
                          <w:rFonts w:eastAsia="Roboto" w:cs="Roboto"/>
                          <w:b/>
                          <w:bCs/>
                        </w:rPr>
                      </w:pPr>
                      <w:r>
                        <w:rPr>
                          <w:rFonts w:eastAsia="Roboto" w:cs="Roboto"/>
                        </w:rPr>
                        <w:t xml:space="preserve">    </w:t>
                      </w:r>
                      <w:r w:rsidR="00EC362A">
                        <w:rPr>
                          <w:rFonts w:eastAsia="Roboto" w:cs="Roboto"/>
                        </w:rPr>
                        <w:t xml:space="preserve">      </w:t>
                      </w:r>
                      <w:r w:rsidR="00873C54" w:rsidRPr="004B4AD4">
                        <w:rPr>
                          <w:rFonts w:eastAsia="Roboto" w:cs="Roboto"/>
                          <w:b/>
                          <w:bCs/>
                        </w:rPr>
                        <w:t xml:space="preserve">more than         </w:t>
                      </w:r>
                      <w:r w:rsidR="00EC362A">
                        <w:rPr>
                          <w:rFonts w:eastAsia="Roboto" w:cs="Roboto"/>
                          <w:b/>
                          <w:bCs/>
                        </w:rPr>
                        <w:t xml:space="preserve">    </w:t>
                      </w:r>
                      <w:r w:rsidR="00873C54" w:rsidRPr="004B4AD4">
                        <w:rPr>
                          <w:rFonts w:eastAsia="Roboto" w:cs="Roboto"/>
                          <w:b/>
                          <w:bCs/>
                        </w:rPr>
                        <w:t xml:space="preserve">fewer than       </w:t>
                      </w:r>
                      <w:r w:rsidR="00EC362A">
                        <w:rPr>
                          <w:rFonts w:eastAsia="Roboto" w:cs="Roboto"/>
                          <w:b/>
                          <w:bCs/>
                        </w:rPr>
                        <w:t xml:space="preserve">   </w:t>
                      </w:r>
                      <w:r w:rsidR="00873C54" w:rsidRPr="004B4AD4">
                        <w:rPr>
                          <w:rFonts w:eastAsia="Roboto" w:cs="Roboto"/>
                          <w:b/>
                          <w:bCs/>
                        </w:rPr>
                        <w:t xml:space="preserve"> the same as   </w:t>
                      </w:r>
                    </w:p>
                    <w:p w14:paraId="712A27BC" w14:textId="77777777" w:rsidR="001D4DF3" w:rsidRDefault="001D4DF3" w:rsidP="00285D21">
                      <w:pPr>
                        <w:widowControl w:val="0"/>
                        <w:pBdr>
                          <w:top w:val="nil"/>
                          <w:left w:val="nil"/>
                          <w:bottom w:val="nil"/>
                          <w:right w:val="nil"/>
                          <w:between w:val="nil"/>
                        </w:pBdr>
                        <w:spacing w:after="1360" w:line="240" w:lineRule="auto"/>
                        <w:rPr>
                          <w:rFonts w:eastAsia="Roboto" w:cs="Roboto"/>
                          <w:color w:val="000000"/>
                        </w:rPr>
                      </w:pPr>
                      <w:r w:rsidRPr="001D4DF3">
                        <w:rPr>
                          <w:rFonts w:eastAsia="Roboto" w:cs="Roboto"/>
                          <w:color w:val="000000"/>
                        </w:rPr>
                        <w:t>Talk about these nests of eggs. Which nest has the most eggs? Which nest has the fewest eggs? Can you find two nests that have the same number of eggs?</w:t>
                      </w:r>
                    </w:p>
                    <w:p w14:paraId="4CE5ABDB" w14:textId="15605661" w:rsidR="009A7B12" w:rsidRDefault="001D4DF3" w:rsidP="009A7B12">
                      <w:r w:rsidRPr="001D4DF3">
                        <w:rPr>
                          <w:rFonts w:eastAsia="Roboto" w:cs="Roboto"/>
                        </w:rPr>
                        <w:t>Remove the picture cards from a pack of cards. With a grown-up, turn over two cards. Compare the numbers and play a game of ‘snap’ by finding two cards that show the same number. Look at the cards on this page too. Talk about and compare the numbers you can see.</w:t>
                      </w:r>
                    </w:p>
                  </w:txbxContent>
                </v:textbox>
              </v:shape>
            </w:pict>
          </mc:Fallback>
        </mc:AlternateContent>
      </w:r>
      <w:r w:rsidR="00285D21" w:rsidRPr="00F00D10">
        <w:rPr>
          <w:noProof/>
        </w:rPr>
        <mc:AlternateContent>
          <mc:Choice Requires="wps">
            <w:drawing>
              <wp:anchor distT="45720" distB="45720" distL="114300" distR="114300" simplePos="0" relativeHeight="251518462" behindDoc="0" locked="0" layoutInCell="1" allowOverlap="1" wp14:anchorId="70F402B2" wp14:editId="54C26B08">
                <wp:simplePos x="0" y="0"/>
                <wp:positionH relativeFrom="column">
                  <wp:posOffset>-614853</wp:posOffset>
                </wp:positionH>
                <wp:positionV relativeFrom="paragraph">
                  <wp:posOffset>245283</wp:posOffset>
                </wp:positionV>
                <wp:extent cx="2908935" cy="508263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5082639"/>
                        </a:xfrm>
                        <a:prstGeom prst="rect">
                          <a:avLst/>
                        </a:prstGeom>
                        <a:noFill/>
                        <a:ln w="9525">
                          <a:noFill/>
                          <a:miter lim="800000"/>
                          <a:headEnd/>
                          <a:tailEnd/>
                        </a:ln>
                      </wps:spPr>
                      <wps:txbx>
                        <w:txbxContent>
                          <w:p w14:paraId="1A546BC0" w14:textId="62E96257" w:rsidR="00F00D10" w:rsidRPr="009D0978" w:rsidRDefault="00FF043A" w:rsidP="00FA064A">
                            <w:pPr>
                              <w:pStyle w:val="Heading2"/>
                              <w:spacing w:before="0" w:after="80"/>
                              <w:rPr>
                                <w:color w:val="00649C"/>
                              </w:rPr>
                            </w:pPr>
                            <w:r w:rsidRPr="009D0978">
                              <w:rPr>
                                <w:color w:val="00649C"/>
                              </w:rPr>
                              <w:t>9 and 10</w:t>
                            </w:r>
                          </w:p>
                          <w:p w14:paraId="66E360C8" w14:textId="50811FF9" w:rsidR="00F8504C" w:rsidRPr="00BC1507" w:rsidRDefault="00F8504C" w:rsidP="001312DF">
                            <w:pPr>
                              <w:widowControl w:val="0"/>
                              <w:pBdr>
                                <w:top w:val="nil"/>
                                <w:left w:val="nil"/>
                                <w:bottom w:val="nil"/>
                                <w:right w:val="nil"/>
                                <w:between w:val="nil"/>
                              </w:pBdr>
                              <w:spacing w:after="20"/>
                              <w:rPr>
                                <w:rFonts w:eastAsia="Roboto" w:cs="Roboto"/>
                                <w:b/>
                                <w:bCs/>
                              </w:rPr>
                            </w:pPr>
                            <w:r>
                              <w:rPr>
                                <w:rFonts w:eastAsia="Roboto" w:cs="Roboto"/>
                                <w:b/>
                                <w:bCs/>
                              </w:rPr>
                              <w:t xml:space="preserve">                </w:t>
                            </w:r>
                            <w:r w:rsidR="001312DF">
                              <w:rPr>
                                <w:rFonts w:eastAsia="Roboto" w:cs="Roboto"/>
                                <w:b/>
                                <w:bCs/>
                              </w:rPr>
                              <w:t xml:space="preserve">     </w:t>
                            </w:r>
                            <w:r>
                              <w:rPr>
                                <w:rFonts w:eastAsia="Roboto" w:cs="Roboto"/>
                                <w:b/>
                                <w:bCs/>
                              </w:rPr>
                              <w:t>9</w:t>
                            </w:r>
                            <w:r w:rsidRPr="00BC1507">
                              <w:rPr>
                                <w:rFonts w:eastAsia="Roboto" w:cs="Roboto"/>
                                <w:b/>
                                <w:bCs/>
                              </w:rPr>
                              <w:t xml:space="preserve">                       </w:t>
                            </w:r>
                            <w:r>
                              <w:rPr>
                                <w:rFonts w:eastAsia="Roboto" w:cs="Roboto"/>
                                <w:b/>
                                <w:bCs/>
                              </w:rPr>
                              <w:t>10</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p>
                          <w:p w14:paraId="3C04C41B" w14:textId="2D2C0901" w:rsidR="00F8504C" w:rsidRPr="004B4AD4" w:rsidRDefault="00F8504C" w:rsidP="00285D21">
                            <w:pPr>
                              <w:widowControl w:val="0"/>
                              <w:pBdr>
                                <w:top w:val="nil"/>
                                <w:left w:val="nil"/>
                                <w:bottom w:val="nil"/>
                                <w:right w:val="nil"/>
                                <w:between w:val="nil"/>
                              </w:pBdr>
                              <w:spacing w:after="840"/>
                              <w:rPr>
                                <w:rFonts w:eastAsia="Roboto" w:cs="Roboto"/>
                                <w:b/>
                                <w:bCs/>
                                <w:color w:val="000000"/>
                              </w:rPr>
                            </w:pPr>
                            <w:r>
                              <w:rPr>
                                <w:rFonts w:eastAsia="Roboto" w:cs="Roboto"/>
                                <w:b/>
                                <w:bCs/>
                                <w:color w:val="000000"/>
                              </w:rPr>
                              <w:t xml:space="preserve">              </w:t>
                            </w:r>
                            <w:r w:rsidR="001312DF">
                              <w:rPr>
                                <w:rFonts w:eastAsia="Roboto" w:cs="Roboto"/>
                                <w:b/>
                                <w:bCs/>
                                <w:color w:val="000000"/>
                              </w:rPr>
                              <w:t xml:space="preserve">    </w:t>
                            </w:r>
                            <w:r>
                              <w:rPr>
                                <w:rFonts w:eastAsia="Roboto" w:cs="Roboto"/>
                                <w:b/>
                                <w:bCs/>
                                <w:color w:val="000000"/>
                              </w:rPr>
                              <w:t>nine</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r w:rsidR="001312DF">
                              <w:rPr>
                                <w:rFonts w:eastAsia="Roboto" w:cs="Roboto"/>
                                <w:b/>
                                <w:bCs/>
                                <w:color w:val="000000"/>
                              </w:rPr>
                              <w:t xml:space="preserve">  </w:t>
                            </w:r>
                            <w:r w:rsidRPr="004B4AD4">
                              <w:rPr>
                                <w:rFonts w:eastAsia="Roboto" w:cs="Roboto"/>
                                <w:b/>
                                <w:bCs/>
                                <w:color w:val="000000"/>
                              </w:rPr>
                              <w:t xml:space="preserve"> </w:t>
                            </w:r>
                            <w:r>
                              <w:rPr>
                                <w:rFonts w:eastAsia="Roboto" w:cs="Roboto"/>
                                <w:b/>
                                <w:bCs/>
                                <w:color w:val="000000"/>
                              </w:rPr>
                              <w:t>ten</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p>
                          <w:p w14:paraId="43F9F2C6" w14:textId="77777777" w:rsidR="00F8504C" w:rsidRDefault="009A7B12" w:rsidP="004D6899">
                            <w:pPr>
                              <w:widowControl w:val="0"/>
                              <w:pBdr>
                                <w:top w:val="nil"/>
                                <w:left w:val="nil"/>
                                <w:bottom w:val="nil"/>
                                <w:right w:val="nil"/>
                                <w:between w:val="nil"/>
                              </w:pBdr>
                              <w:spacing w:after="100"/>
                              <w:rPr>
                                <w:rFonts w:eastAsia="Roboto" w:cs="Roboto"/>
                              </w:rPr>
                            </w:pPr>
                            <w:r>
                              <w:rPr>
                                <w:rFonts w:eastAsia="Roboto" w:cs="Roboto"/>
                              </w:rPr>
                              <w:t xml:space="preserve">     </w:t>
                            </w:r>
                          </w:p>
                          <w:p w14:paraId="4F308BC0" w14:textId="7E59A9B8" w:rsidR="009A7B12" w:rsidRDefault="001D4DF3" w:rsidP="00285D21">
                            <w:pPr>
                              <w:widowControl w:val="0"/>
                              <w:pBdr>
                                <w:top w:val="nil"/>
                                <w:left w:val="nil"/>
                                <w:bottom w:val="nil"/>
                                <w:right w:val="nil"/>
                                <w:between w:val="nil"/>
                              </w:pBdr>
                              <w:spacing w:after="2720"/>
                              <w:rPr>
                                <w:rFonts w:eastAsia="Roboto" w:cs="Roboto"/>
                                <w:color w:val="000000"/>
                              </w:rPr>
                            </w:pPr>
                            <w:r w:rsidRPr="001D4DF3">
                              <w:rPr>
                                <w:rFonts w:eastAsia="Roboto" w:cs="Roboto"/>
                              </w:rPr>
                              <w:t>Talk about which pictures represent the number 9 and which pictures represent the number 10</w:t>
                            </w:r>
                            <w:r w:rsidR="009A7B12">
                              <w:rPr>
                                <w:rFonts w:eastAsia="Roboto" w:cs="Roboto"/>
                              </w:rPr>
                              <w:t xml:space="preserve">. </w:t>
                            </w:r>
                          </w:p>
                          <w:p w14:paraId="0AE12C34" w14:textId="2F166B0D" w:rsidR="009A7B12" w:rsidRDefault="001D4DF3" w:rsidP="001D4DF3">
                            <w:pPr>
                              <w:widowControl w:val="0"/>
                              <w:pBdr>
                                <w:top w:val="nil"/>
                                <w:left w:val="nil"/>
                                <w:bottom w:val="nil"/>
                                <w:right w:val="nil"/>
                                <w:between w:val="nil"/>
                              </w:pBdr>
                              <w:spacing w:after="40"/>
                              <w:rPr>
                                <w:rFonts w:eastAsia="Roboto" w:cs="Roboto"/>
                              </w:rPr>
                            </w:pPr>
                            <w:r w:rsidRPr="001D4DF3">
                              <w:rPr>
                                <w:rFonts w:eastAsia="Roboto" w:cs="Roboto"/>
                              </w:rPr>
                              <w:t xml:space="preserve">Show me 10 fingers. Now, show me 9 fingers. Can you show me 9 fingers in a different way? </w:t>
                            </w:r>
                          </w:p>
                          <w:p w14:paraId="4F81C658" w14:textId="77777777" w:rsidR="00F00D10" w:rsidRDefault="00F00D10" w:rsidP="00F00D10"/>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02B2" id="_x0000_s1028" type="#_x0000_t202" style="position:absolute;margin-left:-48.4pt;margin-top:19.3pt;width:229.05pt;height:400.2pt;z-index:2515184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" filled="f" stroked="f">
                <v:textbox inset="4mm,3mm,4mm,4mm">
                  <w:txbxContent>
                    <w:p w14:paraId="1A546BC0" w14:textId="62E96257" w:rsidR="00F00D10" w:rsidRPr="009D0978" w:rsidRDefault="00FF043A" w:rsidP="00FA064A">
                      <w:pPr>
                        <w:pStyle w:val="Heading2"/>
                        <w:spacing w:before="0" w:after="80"/>
                        <w:rPr>
                          <w:color w:val="00649C"/>
                        </w:rPr>
                      </w:pPr>
                      <w:r w:rsidRPr="009D0978">
                        <w:rPr>
                          <w:color w:val="00649C"/>
                        </w:rPr>
                        <w:t>9 and 10</w:t>
                      </w:r>
                    </w:p>
                    <w:p w14:paraId="66E360C8" w14:textId="50811FF9" w:rsidR="00F8504C" w:rsidRPr="00BC1507" w:rsidRDefault="00F8504C" w:rsidP="001312DF">
                      <w:pPr>
                        <w:widowControl w:val="0"/>
                        <w:pBdr>
                          <w:top w:val="nil"/>
                          <w:left w:val="nil"/>
                          <w:bottom w:val="nil"/>
                          <w:right w:val="nil"/>
                          <w:between w:val="nil"/>
                        </w:pBdr>
                        <w:spacing w:after="20"/>
                        <w:rPr>
                          <w:rFonts w:eastAsia="Roboto" w:cs="Roboto"/>
                          <w:b/>
                          <w:bCs/>
                        </w:rPr>
                      </w:pPr>
                      <w:r>
                        <w:rPr>
                          <w:rFonts w:eastAsia="Roboto" w:cs="Roboto"/>
                          <w:b/>
                          <w:bCs/>
                        </w:rPr>
                        <w:t xml:space="preserve">                </w:t>
                      </w:r>
                      <w:r w:rsidR="001312DF">
                        <w:rPr>
                          <w:rFonts w:eastAsia="Roboto" w:cs="Roboto"/>
                          <w:b/>
                          <w:bCs/>
                        </w:rPr>
                        <w:t xml:space="preserve">     </w:t>
                      </w:r>
                      <w:r>
                        <w:rPr>
                          <w:rFonts w:eastAsia="Roboto" w:cs="Roboto"/>
                          <w:b/>
                          <w:bCs/>
                        </w:rPr>
                        <w:t>9</w:t>
                      </w:r>
                      <w:r w:rsidRPr="00BC1507">
                        <w:rPr>
                          <w:rFonts w:eastAsia="Roboto" w:cs="Roboto"/>
                          <w:b/>
                          <w:bCs/>
                        </w:rPr>
                        <w:t xml:space="preserve">                       </w:t>
                      </w:r>
                      <w:r>
                        <w:rPr>
                          <w:rFonts w:eastAsia="Roboto" w:cs="Roboto"/>
                          <w:b/>
                          <w:bCs/>
                        </w:rPr>
                        <w:t>10</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p>
                    <w:p w14:paraId="3C04C41B" w14:textId="2D2C0901" w:rsidR="00F8504C" w:rsidRPr="004B4AD4" w:rsidRDefault="00F8504C" w:rsidP="00285D21">
                      <w:pPr>
                        <w:widowControl w:val="0"/>
                        <w:pBdr>
                          <w:top w:val="nil"/>
                          <w:left w:val="nil"/>
                          <w:bottom w:val="nil"/>
                          <w:right w:val="nil"/>
                          <w:between w:val="nil"/>
                        </w:pBdr>
                        <w:spacing w:after="840"/>
                        <w:rPr>
                          <w:rFonts w:eastAsia="Roboto" w:cs="Roboto"/>
                          <w:b/>
                          <w:bCs/>
                          <w:color w:val="000000"/>
                        </w:rPr>
                      </w:pPr>
                      <w:r>
                        <w:rPr>
                          <w:rFonts w:eastAsia="Roboto" w:cs="Roboto"/>
                          <w:b/>
                          <w:bCs/>
                          <w:color w:val="000000"/>
                        </w:rPr>
                        <w:t xml:space="preserve">              </w:t>
                      </w:r>
                      <w:r w:rsidR="001312DF">
                        <w:rPr>
                          <w:rFonts w:eastAsia="Roboto" w:cs="Roboto"/>
                          <w:b/>
                          <w:bCs/>
                          <w:color w:val="000000"/>
                        </w:rPr>
                        <w:t xml:space="preserve">    </w:t>
                      </w:r>
                      <w:r>
                        <w:rPr>
                          <w:rFonts w:eastAsia="Roboto" w:cs="Roboto"/>
                          <w:b/>
                          <w:bCs/>
                          <w:color w:val="000000"/>
                        </w:rPr>
                        <w:t>nine</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r w:rsidR="001312DF">
                        <w:rPr>
                          <w:rFonts w:eastAsia="Roboto" w:cs="Roboto"/>
                          <w:b/>
                          <w:bCs/>
                          <w:color w:val="000000"/>
                        </w:rPr>
                        <w:t xml:space="preserve">  </w:t>
                      </w:r>
                      <w:r w:rsidRPr="004B4AD4">
                        <w:rPr>
                          <w:rFonts w:eastAsia="Roboto" w:cs="Roboto"/>
                          <w:b/>
                          <w:bCs/>
                          <w:color w:val="000000"/>
                        </w:rPr>
                        <w:t xml:space="preserve"> </w:t>
                      </w:r>
                      <w:r>
                        <w:rPr>
                          <w:rFonts w:eastAsia="Roboto" w:cs="Roboto"/>
                          <w:b/>
                          <w:bCs/>
                          <w:color w:val="000000"/>
                        </w:rPr>
                        <w:t>ten</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p>
                    <w:p w14:paraId="43F9F2C6" w14:textId="77777777" w:rsidR="00F8504C" w:rsidRDefault="009A7B12" w:rsidP="004D6899">
                      <w:pPr>
                        <w:widowControl w:val="0"/>
                        <w:pBdr>
                          <w:top w:val="nil"/>
                          <w:left w:val="nil"/>
                          <w:bottom w:val="nil"/>
                          <w:right w:val="nil"/>
                          <w:between w:val="nil"/>
                        </w:pBdr>
                        <w:spacing w:after="100"/>
                        <w:rPr>
                          <w:rFonts w:eastAsia="Roboto" w:cs="Roboto"/>
                        </w:rPr>
                      </w:pPr>
                      <w:r>
                        <w:rPr>
                          <w:rFonts w:eastAsia="Roboto" w:cs="Roboto"/>
                        </w:rPr>
                        <w:t xml:space="preserve">     </w:t>
                      </w:r>
                    </w:p>
                    <w:p w14:paraId="4F308BC0" w14:textId="7E59A9B8" w:rsidR="009A7B12" w:rsidRDefault="001D4DF3" w:rsidP="00285D21">
                      <w:pPr>
                        <w:widowControl w:val="0"/>
                        <w:pBdr>
                          <w:top w:val="nil"/>
                          <w:left w:val="nil"/>
                          <w:bottom w:val="nil"/>
                          <w:right w:val="nil"/>
                          <w:between w:val="nil"/>
                        </w:pBdr>
                        <w:spacing w:after="2720"/>
                        <w:rPr>
                          <w:rFonts w:eastAsia="Roboto" w:cs="Roboto"/>
                          <w:color w:val="000000"/>
                        </w:rPr>
                      </w:pPr>
                      <w:r w:rsidRPr="001D4DF3">
                        <w:rPr>
                          <w:rFonts w:eastAsia="Roboto" w:cs="Roboto"/>
                        </w:rPr>
                        <w:t>Talk about which pictures represent the number 9 and which pictures represent the number 10</w:t>
                      </w:r>
                      <w:r w:rsidR="009A7B12">
                        <w:rPr>
                          <w:rFonts w:eastAsia="Roboto" w:cs="Roboto"/>
                        </w:rPr>
                        <w:t xml:space="preserve">. </w:t>
                      </w:r>
                    </w:p>
                    <w:p w14:paraId="0AE12C34" w14:textId="2F166B0D" w:rsidR="009A7B12" w:rsidRDefault="001D4DF3" w:rsidP="001D4DF3">
                      <w:pPr>
                        <w:widowControl w:val="0"/>
                        <w:pBdr>
                          <w:top w:val="nil"/>
                          <w:left w:val="nil"/>
                          <w:bottom w:val="nil"/>
                          <w:right w:val="nil"/>
                          <w:between w:val="nil"/>
                        </w:pBdr>
                        <w:spacing w:after="40"/>
                        <w:rPr>
                          <w:rFonts w:eastAsia="Roboto" w:cs="Roboto"/>
                        </w:rPr>
                      </w:pPr>
                      <w:r w:rsidRPr="001D4DF3">
                        <w:rPr>
                          <w:rFonts w:eastAsia="Roboto" w:cs="Roboto"/>
                        </w:rPr>
                        <w:t xml:space="preserve">Show me 10 fingers. Now, show me 9 fingers. Can you show me 9 fingers in a different way? </w:t>
                      </w:r>
                    </w:p>
                    <w:p w14:paraId="4F81C658" w14:textId="77777777" w:rsidR="00F00D10" w:rsidRDefault="00F00D10" w:rsidP="00F00D10"/>
                  </w:txbxContent>
                </v:textbox>
              </v:shape>
            </w:pict>
          </mc:Fallback>
        </mc:AlternateContent>
      </w:r>
      <w:r w:rsidR="00285D21" w:rsidRPr="000E1373">
        <w:rPr>
          <w:noProof/>
        </w:rPr>
        <w:drawing>
          <wp:anchor distT="0" distB="0" distL="114300" distR="114300" simplePos="0" relativeHeight="252048896" behindDoc="0" locked="0" layoutInCell="1" allowOverlap="1" wp14:anchorId="3A4002A8" wp14:editId="4190ECA5">
            <wp:simplePos x="0" y="0"/>
            <wp:positionH relativeFrom="column">
              <wp:posOffset>419735</wp:posOffset>
            </wp:positionH>
            <wp:positionV relativeFrom="paragraph">
              <wp:posOffset>4447730</wp:posOffset>
            </wp:positionV>
            <wp:extent cx="874395" cy="755650"/>
            <wp:effectExtent l="0" t="0" r="1905" b="635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4395" cy="755650"/>
                    </a:xfrm>
                    <a:prstGeom prst="rect">
                      <a:avLst/>
                    </a:prstGeom>
                  </pic:spPr>
                </pic:pic>
              </a:graphicData>
            </a:graphic>
          </wp:anchor>
        </w:drawing>
      </w:r>
      <w:r w:rsidR="00285D21">
        <w:rPr>
          <w:noProof/>
        </w:rPr>
        <mc:AlternateContent>
          <mc:Choice Requires="wpg">
            <w:drawing>
              <wp:anchor distT="0" distB="0" distL="114300" distR="114300" simplePos="0" relativeHeight="252040704" behindDoc="0" locked="0" layoutInCell="1" allowOverlap="1" wp14:anchorId="646B768A" wp14:editId="6FD34E81">
                <wp:simplePos x="0" y="0"/>
                <wp:positionH relativeFrom="column">
                  <wp:posOffset>1012825</wp:posOffset>
                </wp:positionH>
                <wp:positionV relativeFrom="paragraph">
                  <wp:posOffset>3141980</wp:posOffset>
                </wp:positionV>
                <wp:extent cx="840740" cy="393700"/>
                <wp:effectExtent l="0" t="0" r="0" b="6350"/>
                <wp:wrapNone/>
                <wp:docPr id="407" name="Group 407"/>
                <wp:cNvGraphicFramePr/>
                <a:graphic xmlns:a="http://schemas.openxmlformats.org/drawingml/2006/main">
                  <a:graphicData uri="http://schemas.microsoft.com/office/word/2010/wordprocessingGroup">
                    <wpg:wgp>
                      <wpg:cNvGrpSpPr/>
                      <wpg:grpSpPr>
                        <a:xfrm>
                          <a:off x="0" y="0"/>
                          <a:ext cx="840740" cy="393700"/>
                          <a:chOff x="0" y="0"/>
                          <a:chExt cx="1135159" cy="531495"/>
                        </a:xfrm>
                      </wpg:grpSpPr>
                      <pic:pic xmlns:pic="http://schemas.openxmlformats.org/drawingml/2006/picture">
                        <pic:nvPicPr>
                          <pic:cNvPr id="36" name="Picture 3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860" cy="531495"/>
                          </a:xfrm>
                          <a:prstGeom prst="rect">
                            <a:avLst/>
                          </a:prstGeom>
                        </pic:spPr>
                      </pic:pic>
                      <pic:pic xmlns:pic="http://schemas.openxmlformats.org/drawingml/2006/picture">
                        <pic:nvPicPr>
                          <pic:cNvPr id="406" name="Picture 40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04299" y="0"/>
                            <a:ext cx="530860" cy="53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033B4" id="Group 407" o:spid="_x0000_s1026" style="position:absolute;margin-left:79.75pt;margin-top:247.4pt;width:66.2pt;height:31pt;z-index:252040704;mso-width-relative:margin;mso-height-relative:margin" coordsize="11351,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">
                <v:shape id="Picture 36" o:spid="_x0000_s1027" type="#_x0000_t75" style="position:absolute;width:5308;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">
                  <v:imagedata r:id="rId29" o:title=""/>
                </v:shape>
                <v:shape id="Picture 406" o:spid="_x0000_s1028" type="#_x0000_t75" style="position:absolute;left:6042;width:5309;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">
                  <v:imagedata r:id="rId29" o:title=""/>
                </v:shape>
              </v:group>
            </w:pict>
          </mc:Fallback>
        </mc:AlternateContent>
      </w:r>
      <w:r w:rsidR="00285D21" w:rsidRPr="00F8504C">
        <w:rPr>
          <w:noProof/>
        </w:rPr>
        <w:drawing>
          <wp:anchor distT="0" distB="0" distL="114300" distR="114300" simplePos="0" relativeHeight="252042752" behindDoc="0" locked="0" layoutInCell="1" allowOverlap="1" wp14:anchorId="7C6A285D" wp14:editId="18779F88">
            <wp:simplePos x="0" y="0"/>
            <wp:positionH relativeFrom="column">
              <wp:posOffset>455295</wp:posOffset>
            </wp:positionH>
            <wp:positionV relativeFrom="paragraph">
              <wp:posOffset>2799080</wp:posOffset>
            </wp:positionV>
            <wp:extent cx="421005" cy="116713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005" cy="116713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44800" behindDoc="0" locked="0" layoutInCell="1" allowOverlap="1" wp14:anchorId="2A1F55F8" wp14:editId="402FD0D7">
            <wp:simplePos x="0" y="0"/>
            <wp:positionH relativeFrom="column">
              <wp:posOffset>1240790</wp:posOffset>
            </wp:positionH>
            <wp:positionV relativeFrom="paragraph">
              <wp:posOffset>2979420</wp:posOffset>
            </wp:positionV>
            <wp:extent cx="950595" cy="965200"/>
            <wp:effectExtent l="0" t="0" r="1905"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0595" cy="965200"/>
                    </a:xfrm>
                    <a:prstGeom prst="rect">
                      <a:avLst/>
                    </a:prstGeom>
                  </pic:spPr>
                </pic:pic>
              </a:graphicData>
            </a:graphic>
            <wp14:sizeRelH relativeFrom="margin">
              <wp14:pctWidth>0</wp14:pctWidth>
            </wp14:sizeRelH>
            <wp14:sizeRelV relativeFrom="margin">
              <wp14:pctHeight>0</wp14:pctHeight>
            </wp14:sizeRelV>
          </wp:anchor>
        </w:drawing>
      </w:r>
      <w:r w:rsidR="00285D21" w:rsidRPr="000E1373">
        <w:rPr>
          <w:noProof/>
        </w:rPr>
        <w:drawing>
          <wp:anchor distT="0" distB="0" distL="114300" distR="114300" simplePos="0" relativeHeight="252035584" behindDoc="0" locked="0" layoutInCell="1" allowOverlap="1" wp14:anchorId="6C43B8DF" wp14:editId="056B96EF">
            <wp:simplePos x="0" y="0"/>
            <wp:positionH relativeFrom="column">
              <wp:posOffset>1042035</wp:posOffset>
            </wp:positionH>
            <wp:positionV relativeFrom="paragraph">
              <wp:posOffset>2212975</wp:posOffset>
            </wp:positionV>
            <wp:extent cx="874395" cy="755650"/>
            <wp:effectExtent l="0" t="0" r="190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4395" cy="755650"/>
                    </a:xfrm>
                    <a:prstGeom prst="rect">
                      <a:avLst/>
                    </a:prstGeom>
                  </pic:spPr>
                </pic:pic>
              </a:graphicData>
            </a:graphic>
          </wp:anchor>
        </w:drawing>
      </w:r>
      <w:r w:rsidR="00285D21">
        <w:rPr>
          <w:noProof/>
        </w:rPr>
        <w:drawing>
          <wp:anchor distT="0" distB="0" distL="114300" distR="114300" simplePos="0" relativeHeight="252046848" behindDoc="0" locked="0" layoutInCell="1" allowOverlap="1" wp14:anchorId="47725A9F" wp14:editId="0B8A059A">
            <wp:simplePos x="0" y="0"/>
            <wp:positionH relativeFrom="column">
              <wp:posOffset>-381000</wp:posOffset>
            </wp:positionH>
            <wp:positionV relativeFrom="paragraph">
              <wp:posOffset>3033395</wp:posOffset>
            </wp:positionV>
            <wp:extent cx="722630" cy="587375"/>
            <wp:effectExtent l="0" t="0" r="127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2630" cy="587375"/>
                    </a:xfrm>
                    <a:prstGeom prst="rect">
                      <a:avLst/>
                    </a:prstGeom>
                  </pic:spPr>
                </pic:pic>
              </a:graphicData>
            </a:graphic>
            <wp14:sizeRelH relativeFrom="margin">
              <wp14:pctWidth>0</wp14:pctWidth>
            </wp14:sizeRelH>
            <wp14:sizeRelV relativeFrom="margin">
              <wp14:pctHeight>0</wp14:pctHeight>
            </wp14:sizeRelV>
          </wp:anchor>
        </w:drawing>
      </w:r>
      <w:r w:rsidR="00285D21" w:rsidRPr="000E1373">
        <w:rPr>
          <w:noProof/>
        </w:rPr>
        <w:drawing>
          <wp:anchor distT="0" distB="0" distL="114300" distR="114300" simplePos="0" relativeHeight="252034560" behindDoc="0" locked="0" layoutInCell="1" allowOverlap="1" wp14:anchorId="5D7FAB94" wp14:editId="49058FF4">
            <wp:simplePos x="0" y="0"/>
            <wp:positionH relativeFrom="column">
              <wp:posOffset>-468630</wp:posOffset>
            </wp:positionH>
            <wp:positionV relativeFrom="paragraph">
              <wp:posOffset>2377630</wp:posOffset>
            </wp:positionV>
            <wp:extent cx="1067435" cy="4699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7435" cy="46990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7088" behindDoc="0" locked="0" layoutInCell="1" allowOverlap="1" wp14:anchorId="06C4AE4D" wp14:editId="75706784">
            <wp:simplePos x="0" y="0"/>
            <wp:positionH relativeFrom="column">
              <wp:posOffset>3279140</wp:posOffset>
            </wp:positionH>
            <wp:positionV relativeFrom="paragraph">
              <wp:posOffset>2351405</wp:posOffset>
            </wp:positionV>
            <wp:extent cx="933450" cy="63754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3450" cy="63754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2992" behindDoc="0" locked="0" layoutInCell="1" allowOverlap="1" wp14:anchorId="078591AD" wp14:editId="74403806">
            <wp:simplePos x="0" y="0"/>
            <wp:positionH relativeFrom="column">
              <wp:posOffset>2372360</wp:posOffset>
            </wp:positionH>
            <wp:positionV relativeFrom="paragraph">
              <wp:posOffset>2127250</wp:posOffset>
            </wp:positionV>
            <wp:extent cx="933553" cy="637549"/>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553" cy="637549"/>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0944" behindDoc="0" locked="0" layoutInCell="1" allowOverlap="1" wp14:anchorId="6EA148CF" wp14:editId="5EB22ECC">
            <wp:simplePos x="0" y="0"/>
            <wp:positionH relativeFrom="column">
              <wp:posOffset>4194810</wp:posOffset>
            </wp:positionH>
            <wp:positionV relativeFrom="paragraph">
              <wp:posOffset>2128520</wp:posOffset>
            </wp:positionV>
            <wp:extent cx="933450" cy="6375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3450" cy="63754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5040" behindDoc="0" locked="0" layoutInCell="1" allowOverlap="1" wp14:anchorId="1B0DA872" wp14:editId="74BA223F">
            <wp:simplePos x="0" y="0"/>
            <wp:positionH relativeFrom="column">
              <wp:posOffset>5102860</wp:posOffset>
            </wp:positionH>
            <wp:positionV relativeFrom="paragraph">
              <wp:posOffset>2345055</wp:posOffset>
            </wp:positionV>
            <wp:extent cx="933553" cy="637549"/>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553" cy="637549"/>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7328" behindDoc="0" locked="0" layoutInCell="1" allowOverlap="1" wp14:anchorId="612FE009" wp14:editId="23C0B86F">
            <wp:simplePos x="0" y="0"/>
            <wp:positionH relativeFrom="column">
              <wp:posOffset>3957320</wp:posOffset>
            </wp:positionH>
            <wp:positionV relativeFrom="paragraph">
              <wp:posOffset>4034790</wp:posOffset>
            </wp:positionV>
            <wp:extent cx="491490" cy="695960"/>
            <wp:effectExtent l="57150" t="38100" r="41910" b="469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37" cstate="print">
                      <a:extLst>
                        <a:ext uri="{28A0092B-C50C-407E-A947-70E740481C1C}">
                          <a14:useLocalDpi xmlns:a14="http://schemas.microsoft.com/office/drawing/2010/main" val="0"/>
                        </a:ext>
                      </a:extLst>
                    </a:blip>
                    <a:stretch>
                      <a:fillRect/>
                    </a:stretch>
                  </pic:blipFill>
                  <pic:spPr>
                    <a:xfrm rot="21315266">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5280" behindDoc="0" locked="0" layoutInCell="1" allowOverlap="1" wp14:anchorId="0B30C78A" wp14:editId="33704361">
            <wp:simplePos x="0" y="0"/>
            <wp:positionH relativeFrom="column">
              <wp:posOffset>3366770</wp:posOffset>
            </wp:positionH>
            <wp:positionV relativeFrom="paragraph">
              <wp:posOffset>4443095</wp:posOffset>
            </wp:positionV>
            <wp:extent cx="491490" cy="695960"/>
            <wp:effectExtent l="57150" t="57150" r="60960" b="469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38" cstate="print">
                      <a:extLst>
                        <a:ext uri="{28A0092B-C50C-407E-A947-70E740481C1C}">
                          <a14:useLocalDpi xmlns:a14="http://schemas.microsoft.com/office/drawing/2010/main" val="0"/>
                        </a:ext>
                      </a:extLst>
                    </a:blip>
                    <a:stretch>
                      <a:fillRect/>
                    </a:stretch>
                  </pic:blipFill>
                  <pic:spPr>
                    <a:xfrm rot="421559">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3232" behindDoc="0" locked="0" layoutInCell="1" allowOverlap="1" wp14:anchorId="15BDB837" wp14:editId="74D5BDE5">
            <wp:simplePos x="0" y="0"/>
            <wp:positionH relativeFrom="column">
              <wp:posOffset>3023235</wp:posOffset>
            </wp:positionH>
            <wp:positionV relativeFrom="paragraph">
              <wp:posOffset>4039045</wp:posOffset>
            </wp:positionV>
            <wp:extent cx="491490" cy="695960"/>
            <wp:effectExtent l="57150" t="38100" r="60960" b="469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39" cstate="print">
                      <a:extLst>
                        <a:ext uri="{28A0092B-C50C-407E-A947-70E740481C1C}">
                          <a14:useLocalDpi xmlns:a14="http://schemas.microsoft.com/office/drawing/2010/main" val="0"/>
                        </a:ext>
                      </a:extLst>
                    </a:blip>
                    <a:stretch>
                      <a:fillRect/>
                    </a:stretch>
                  </pic:blipFill>
                  <pic:spPr>
                    <a:xfrm rot="21302085">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71424" behindDoc="0" locked="0" layoutInCell="1" allowOverlap="1" wp14:anchorId="784CF7FC" wp14:editId="46E2FC57">
            <wp:simplePos x="0" y="0"/>
            <wp:positionH relativeFrom="column">
              <wp:posOffset>5509070</wp:posOffset>
            </wp:positionH>
            <wp:positionV relativeFrom="paragraph">
              <wp:posOffset>4074795</wp:posOffset>
            </wp:positionV>
            <wp:extent cx="491490" cy="695960"/>
            <wp:effectExtent l="19050" t="19050" r="22860" b="2794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9376" behindDoc="0" locked="0" layoutInCell="1" allowOverlap="1" wp14:anchorId="7ED8653E" wp14:editId="0CF78314">
            <wp:simplePos x="0" y="0"/>
            <wp:positionH relativeFrom="column">
              <wp:posOffset>5145595</wp:posOffset>
            </wp:positionH>
            <wp:positionV relativeFrom="paragraph">
              <wp:posOffset>4464685</wp:posOffset>
            </wp:positionV>
            <wp:extent cx="491490" cy="695960"/>
            <wp:effectExtent l="57150" t="38100" r="60960" b="469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41" cstate="print">
                      <a:extLst>
                        <a:ext uri="{28A0092B-C50C-407E-A947-70E740481C1C}">
                          <a14:useLocalDpi xmlns:a14="http://schemas.microsoft.com/office/drawing/2010/main" val="0"/>
                        </a:ext>
                      </a:extLst>
                    </a:blip>
                    <a:stretch>
                      <a:fillRect/>
                    </a:stretch>
                  </pic:blipFill>
                  <pic:spPr>
                    <a:xfrm rot="21252345">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1184" behindDoc="0" locked="0" layoutInCell="1" allowOverlap="1" wp14:anchorId="63304DC2" wp14:editId="0E6C5835">
            <wp:simplePos x="0" y="0"/>
            <wp:positionH relativeFrom="column">
              <wp:posOffset>4523740</wp:posOffset>
            </wp:positionH>
            <wp:positionV relativeFrom="paragraph">
              <wp:posOffset>4257675</wp:posOffset>
            </wp:positionV>
            <wp:extent cx="491490" cy="695960"/>
            <wp:effectExtent l="19050" t="19050" r="22860" b="2794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9136" behindDoc="0" locked="0" layoutInCell="1" allowOverlap="1" wp14:anchorId="6107DBA8" wp14:editId="6D8096BC">
            <wp:simplePos x="0" y="0"/>
            <wp:positionH relativeFrom="column">
              <wp:posOffset>2456370</wp:posOffset>
            </wp:positionH>
            <wp:positionV relativeFrom="paragraph">
              <wp:posOffset>4410075</wp:posOffset>
            </wp:positionV>
            <wp:extent cx="491490" cy="695960"/>
            <wp:effectExtent l="38100" t="38100" r="41910" b="469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rot="221355">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1C458F">
        <w:rPr>
          <w:noProof/>
        </w:rPr>
        <mc:AlternateContent>
          <mc:Choice Requires="wpg">
            <w:drawing>
              <wp:anchor distT="0" distB="0" distL="114300" distR="114300" simplePos="0" relativeHeight="252077568" behindDoc="0" locked="0" layoutInCell="1" allowOverlap="1" wp14:anchorId="4D449483" wp14:editId="79238DF3">
                <wp:simplePos x="0" y="0"/>
                <wp:positionH relativeFrom="column">
                  <wp:posOffset>7138035</wp:posOffset>
                </wp:positionH>
                <wp:positionV relativeFrom="paragraph">
                  <wp:posOffset>4296410</wp:posOffset>
                </wp:positionV>
                <wp:extent cx="1691005" cy="929640"/>
                <wp:effectExtent l="0" t="0" r="4445" b="3810"/>
                <wp:wrapNone/>
                <wp:docPr id="428" name="Group 428"/>
                <wp:cNvGraphicFramePr/>
                <a:graphic xmlns:a="http://schemas.openxmlformats.org/drawingml/2006/main">
                  <a:graphicData uri="http://schemas.microsoft.com/office/word/2010/wordprocessingGroup">
                    <wpg:wgp>
                      <wpg:cNvGrpSpPr/>
                      <wpg:grpSpPr>
                        <a:xfrm>
                          <a:off x="0" y="0"/>
                          <a:ext cx="1691005" cy="929640"/>
                          <a:chOff x="0" y="0"/>
                          <a:chExt cx="1691005" cy="929723"/>
                        </a:xfrm>
                      </wpg:grpSpPr>
                      <pic:pic xmlns:pic="http://schemas.openxmlformats.org/drawingml/2006/picture">
                        <pic:nvPicPr>
                          <pic:cNvPr id="429" name="Picture 429"/>
                          <pic:cNvPicPr>
                            <a:picLocks noChangeAspect="1"/>
                          </pic:cNvPicPr>
                        </pic:nvPicPr>
                        <pic:blipFill rotWithShape="1">
                          <a:blip r:embed="rId44" cstate="print">
                            <a:extLst>
                              <a:ext uri="{28A0092B-C50C-407E-A947-70E740481C1C}">
                                <a14:useLocalDpi xmlns:a14="http://schemas.microsoft.com/office/drawing/2010/main" val="0"/>
                              </a:ext>
                            </a:extLst>
                          </a:blip>
                          <a:srcRect b="44347"/>
                          <a:stretch/>
                        </pic:blipFill>
                        <pic:spPr bwMode="auto">
                          <a:xfrm>
                            <a:off x="0" y="596348"/>
                            <a:ext cx="1691005" cy="333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 name="Picture 43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27221" y="0"/>
                            <a:ext cx="177165" cy="604520"/>
                          </a:xfrm>
                          <a:prstGeom prst="rect">
                            <a:avLst/>
                          </a:prstGeom>
                        </pic:spPr>
                      </pic:pic>
                      <pic:pic xmlns:pic="http://schemas.openxmlformats.org/drawingml/2006/picture">
                        <pic:nvPicPr>
                          <pic:cNvPr id="431" name="Picture 43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21419" y="0"/>
                            <a:ext cx="177165" cy="604520"/>
                          </a:xfrm>
                          <a:prstGeom prst="rect">
                            <a:avLst/>
                          </a:prstGeom>
                        </pic:spPr>
                      </pic:pic>
                      <pic:pic xmlns:pic="http://schemas.openxmlformats.org/drawingml/2006/picture">
                        <pic:nvPicPr>
                          <pic:cNvPr id="432" name="Picture 43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715617" y="0"/>
                            <a:ext cx="177165" cy="604520"/>
                          </a:xfrm>
                          <a:prstGeom prst="rect">
                            <a:avLst/>
                          </a:prstGeom>
                        </pic:spPr>
                      </pic:pic>
                      <pic:pic xmlns:pic="http://schemas.openxmlformats.org/drawingml/2006/picture">
                        <pic:nvPicPr>
                          <pic:cNvPr id="433" name="Picture 4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09816" y="0"/>
                            <a:ext cx="177165" cy="604520"/>
                          </a:xfrm>
                          <a:prstGeom prst="rect">
                            <a:avLst/>
                          </a:prstGeom>
                        </pic:spPr>
                      </pic:pic>
                      <pic:pic xmlns:pic="http://schemas.openxmlformats.org/drawingml/2006/picture">
                        <pic:nvPicPr>
                          <pic:cNvPr id="434" name="Picture 43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307990" y="0"/>
                            <a:ext cx="177165" cy="604520"/>
                          </a:xfrm>
                          <a:prstGeom prst="rect">
                            <a:avLst/>
                          </a:prstGeom>
                        </pic:spPr>
                      </pic:pic>
                    </wpg:wgp>
                  </a:graphicData>
                </a:graphic>
              </wp:anchor>
            </w:drawing>
          </mc:Choice>
          <mc:Fallback>
            <w:pict>
              <v:group w14:anchorId="0B39813A" id="Group 428" o:spid="_x0000_s1026" style="position:absolute;margin-left:562.05pt;margin-top:338.3pt;width:133.15pt;height:73.2pt;z-index:252077568" coordsize="16910,9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">
                <v:shape id="Picture 429" o:spid="_x0000_s1027" type="#_x0000_t75" style="position:absolute;top:5963;width:16910;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">
                  <v:imagedata r:id="rId46" o:title="" cropbottom="29063f"/>
                </v:shape>
                <v:shape id="Picture 430" o:spid="_x0000_s1028" type="#_x0000_t75" style="position:absolute;left:1272;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">
                  <v:imagedata r:id="rId47" o:title=""/>
                </v:shape>
                <v:shape id="Picture 431" o:spid="_x0000_s1029" type="#_x0000_t75" style="position:absolute;left:4214;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">
                  <v:imagedata r:id="rId47" o:title=""/>
                </v:shape>
                <v:shape id="Picture 432" o:spid="_x0000_s1030" type="#_x0000_t75" style="position:absolute;left:7156;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">
                  <v:imagedata r:id="rId47" o:title=""/>
                </v:shape>
                <v:shape id="Picture 433" o:spid="_x0000_s1031" type="#_x0000_t75" style="position:absolute;left:10098;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">
                  <v:imagedata r:id="rId47" o:title=""/>
                </v:shape>
                <v:shape id="Picture 434" o:spid="_x0000_s1032" type="#_x0000_t75" style="position:absolute;left:13079;width:1772;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">
                  <v:imagedata r:id="rId47" o:title=""/>
                </v:shape>
              </v:group>
            </w:pict>
          </mc:Fallback>
        </mc:AlternateContent>
      </w:r>
      <w:r w:rsidR="001312DF" w:rsidRPr="00F8504C">
        <w:rPr>
          <w:noProof/>
        </w:rPr>
        <w:drawing>
          <wp:anchor distT="0" distB="0" distL="114300" distR="114300" simplePos="0" relativeHeight="251922944" behindDoc="0" locked="0" layoutInCell="1" allowOverlap="1" wp14:anchorId="76E061FB" wp14:editId="767210DB">
            <wp:simplePos x="0" y="0"/>
            <wp:positionH relativeFrom="column">
              <wp:posOffset>159385</wp:posOffset>
            </wp:positionH>
            <wp:positionV relativeFrom="paragraph">
              <wp:posOffset>1003935</wp:posOffset>
            </wp:positionV>
            <wp:extent cx="243205" cy="67373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205" cy="673735"/>
                    </a:xfrm>
                    <a:prstGeom prst="rect">
                      <a:avLst/>
                    </a:prstGeom>
                  </pic:spPr>
                </pic:pic>
              </a:graphicData>
            </a:graphic>
            <wp14:sizeRelH relativeFrom="margin">
              <wp14:pctWidth>0</wp14:pctWidth>
            </wp14:sizeRelH>
            <wp14:sizeRelV relativeFrom="margin">
              <wp14:pctHeight>0</wp14:pctHeight>
            </wp14:sizeRelV>
          </wp:anchor>
        </w:drawing>
      </w:r>
      <w:r w:rsidR="001312DF" w:rsidRPr="00F8504C">
        <w:rPr>
          <w:noProof/>
        </w:rPr>
        <w:drawing>
          <wp:anchor distT="0" distB="0" distL="114300" distR="114300" simplePos="0" relativeHeight="251921920" behindDoc="0" locked="0" layoutInCell="1" allowOverlap="1" wp14:anchorId="659DB68A" wp14:editId="10FD885D">
            <wp:simplePos x="0" y="0"/>
            <wp:positionH relativeFrom="column">
              <wp:posOffset>1105535</wp:posOffset>
            </wp:positionH>
            <wp:positionV relativeFrom="paragraph">
              <wp:posOffset>1014400</wp:posOffset>
            </wp:positionV>
            <wp:extent cx="236855" cy="655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855" cy="655955"/>
                    </a:xfrm>
                    <a:prstGeom prst="rect">
                      <a:avLst/>
                    </a:prstGeom>
                  </pic:spPr>
                </pic:pic>
              </a:graphicData>
            </a:graphic>
            <wp14:sizeRelH relativeFrom="margin">
              <wp14:pctWidth>0</wp14:pctWidth>
            </wp14:sizeRelH>
            <wp14:sizeRelV relativeFrom="margin">
              <wp14:pctHeight>0</wp14:pctHeight>
            </wp14:sizeRelV>
          </wp:anchor>
        </w:drawing>
      </w:r>
      <w:r w:rsidR="00101DEF" w:rsidRPr="00F00D10">
        <w:rPr>
          <w:noProof/>
        </w:rPr>
        <mc:AlternateContent>
          <mc:Choice Requires="wps">
            <w:drawing>
              <wp:anchor distT="45720" distB="45720" distL="114300" distR="114300" simplePos="0" relativeHeight="251799040" behindDoc="0" locked="1" layoutInCell="1" allowOverlap="1" wp14:anchorId="232E42F2" wp14:editId="6965135A">
                <wp:simplePos x="0" y="0"/>
                <wp:positionH relativeFrom="column">
                  <wp:posOffset>-250825</wp:posOffset>
                </wp:positionH>
                <wp:positionV relativeFrom="page">
                  <wp:posOffset>192405</wp:posOffset>
                </wp:positionV>
                <wp:extent cx="9484995"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231F3E95" w14:textId="13837F2D"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00B0A1EA" w14:textId="77777777" w:rsidR="00101DEF" w:rsidRPr="00387CC8" w:rsidRDefault="00101DEF" w:rsidP="00101DEF">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E42F2" id="_x0000_s1029" type="#_x0000_t202" style="position:absolute;margin-left:-19.75pt;margin-top:15.15pt;width:746.85pt;height:44.3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" filled="f" stroked="f">
                <v:textbox inset="4mm,3.5mm,4mm,4mm">
                  <w:txbxContent>
                    <w:p w14:paraId="231F3E95" w14:textId="13837F2D"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00B0A1EA" w14:textId="77777777" w:rsidR="00101DEF" w:rsidRPr="00387CC8" w:rsidRDefault="00101DEF" w:rsidP="00101DEF">
                      <w:pPr>
                        <w:spacing w:before="40" w:after="0"/>
                        <w:jc w:val="center"/>
                        <w:rPr>
                          <w:color w:val="FFFFFF" w:themeColor="background1"/>
                          <w:sz w:val="36"/>
                          <w:szCs w:val="36"/>
                        </w:rPr>
                      </w:pP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80928" behindDoc="0" locked="1" layoutInCell="1" allowOverlap="1" wp14:anchorId="0660885F" wp14:editId="65A44D0B">
                <wp:simplePos x="0" y="0"/>
                <wp:positionH relativeFrom="column">
                  <wp:posOffset>6130290</wp:posOffset>
                </wp:positionH>
                <wp:positionV relativeFrom="page">
                  <wp:posOffset>5747385</wp:posOffset>
                </wp:positionV>
                <wp:extent cx="3422650" cy="153924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539240"/>
                        </a:xfrm>
                        <a:prstGeom prst="rect">
                          <a:avLst/>
                        </a:prstGeom>
                        <a:noFill/>
                        <a:ln w="9525">
                          <a:noFill/>
                          <a:miter lim="800000"/>
                          <a:headEnd/>
                          <a:tailEnd/>
                        </a:ln>
                      </wps:spPr>
                      <wps:txbx>
                        <w:txbxContent>
                          <w:p w14:paraId="3A559E93" w14:textId="77777777" w:rsidR="00873C54" w:rsidRDefault="00873C54" w:rsidP="004D6899">
                            <w:pPr>
                              <w:pStyle w:val="Heading3"/>
                              <w:spacing w:before="0" w:after="40"/>
                            </w:pPr>
                            <w:r>
                              <w:t>Challenge Yourself:</w:t>
                            </w:r>
                          </w:p>
                          <w:p w14:paraId="01B148BE" w14:textId="05897B24" w:rsidR="00873C54" w:rsidRPr="00A50D67" w:rsidRDefault="001D4DF3" w:rsidP="001D4DF3">
                            <w:pPr>
                              <w:pStyle w:val="Bullets"/>
                              <w:rPr>
                                <w:sz w:val="20"/>
                                <w:szCs w:val="20"/>
                              </w:rPr>
                            </w:pPr>
                            <w:r w:rsidRPr="001D4DF3">
                              <w:rPr>
                                <w:sz w:val="20"/>
                                <w:szCs w:val="20"/>
                              </w:rPr>
                              <w:t>Go on a treasure hunt around your house and collect some small toys in an empty egg box with 10 spaces. Pause after you</w:t>
                            </w:r>
                            <w:r w:rsidRPr="001D4DF3">
                              <w:rPr>
                                <w:rFonts w:cs="Roboto"/>
                                <w:sz w:val="20"/>
                                <w:szCs w:val="20"/>
                              </w:rPr>
                              <w:t>’</w:t>
                            </w:r>
                            <w:r w:rsidRPr="001D4DF3">
                              <w:rPr>
                                <w:sz w:val="20"/>
                                <w:szCs w:val="20"/>
                              </w:rPr>
                              <w:t xml:space="preserve">ve put each toy in your egg box. How many items have </w:t>
                            </w:r>
                            <w:r w:rsidR="001C458F">
                              <w:rPr>
                                <w:sz w:val="20"/>
                                <w:szCs w:val="20"/>
                              </w:rPr>
                              <w:br/>
                            </w:r>
                            <w:r w:rsidRPr="001D4DF3">
                              <w:rPr>
                                <w:sz w:val="20"/>
                                <w:szCs w:val="20"/>
                              </w:rPr>
                              <w:t xml:space="preserve">you found? How many more </w:t>
                            </w:r>
                            <w:r w:rsidR="001C458F">
                              <w:rPr>
                                <w:sz w:val="20"/>
                                <w:szCs w:val="20"/>
                              </w:rPr>
                              <w:br/>
                            </w:r>
                            <w:r w:rsidRPr="001D4DF3">
                              <w:rPr>
                                <w:sz w:val="20"/>
                                <w:szCs w:val="20"/>
                              </w:rPr>
                              <w:t>do you need to make 10?</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0885F" id="_x0000_s1030" type="#_x0000_t202" style="position:absolute;margin-left:482.7pt;margin-top:452.55pt;width:269.5pt;height:121.2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" filled="f" stroked="f">
                <v:textbox inset="3mm,2.5mm,3mm,3mm">
                  <w:txbxContent>
                    <w:p w14:paraId="3A559E93" w14:textId="77777777" w:rsidR="00873C54" w:rsidRDefault="00873C54" w:rsidP="004D6899">
                      <w:pPr>
                        <w:pStyle w:val="Heading3"/>
                        <w:spacing w:before="0" w:after="40"/>
                      </w:pPr>
                      <w:r>
                        <w:t>Challenge Yourself:</w:t>
                      </w:r>
                    </w:p>
                    <w:p w14:paraId="01B148BE" w14:textId="05897B24" w:rsidR="00873C54" w:rsidRPr="00A50D67" w:rsidRDefault="001D4DF3" w:rsidP="001D4DF3">
                      <w:pPr>
                        <w:pStyle w:val="Bullets"/>
                        <w:rPr>
                          <w:sz w:val="20"/>
                          <w:szCs w:val="20"/>
                        </w:rPr>
                      </w:pPr>
                      <w:r w:rsidRPr="001D4DF3">
                        <w:rPr>
                          <w:sz w:val="20"/>
                          <w:szCs w:val="20"/>
                        </w:rPr>
                        <w:t>Go on a treasure hunt around your house and collect some small toys in an empty egg box with 10 spaces. Pause after you</w:t>
                      </w:r>
                      <w:r w:rsidRPr="001D4DF3">
                        <w:rPr>
                          <w:rFonts w:cs="Roboto"/>
                          <w:sz w:val="20"/>
                          <w:szCs w:val="20"/>
                        </w:rPr>
                        <w:t>’</w:t>
                      </w:r>
                      <w:r w:rsidRPr="001D4DF3">
                        <w:rPr>
                          <w:sz w:val="20"/>
                          <w:szCs w:val="20"/>
                        </w:rPr>
                        <w:t xml:space="preserve">ve put each toy in your egg box. How many items have </w:t>
                      </w:r>
                      <w:r w:rsidR="001C458F">
                        <w:rPr>
                          <w:sz w:val="20"/>
                          <w:szCs w:val="20"/>
                        </w:rPr>
                        <w:br/>
                      </w:r>
                      <w:r w:rsidRPr="001D4DF3">
                        <w:rPr>
                          <w:sz w:val="20"/>
                          <w:szCs w:val="20"/>
                        </w:rPr>
                        <w:t xml:space="preserve">you found? How many more </w:t>
                      </w:r>
                      <w:r w:rsidR="001C458F">
                        <w:rPr>
                          <w:sz w:val="20"/>
                          <w:szCs w:val="20"/>
                        </w:rPr>
                        <w:br/>
                      </w:r>
                      <w:r w:rsidRPr="001D4DF3">
                        <w:rPr>
                          <w:sz w:val="20"/>
                          <w:szCs w:val="20"/>
                        </w:rPr>
                        <w:t>do you need to make 10?</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20512" behindDoc="0" locked="1" layoutInCell="1" allowOverlap="1" wp14:anchorId="3B22528A" wp14:editId="6B2C87AB">
                <wp:simplePos x="0" y="0"/>
                <wp:positionH relativeFrom="column">
                  <wp:posOffset>2293620</wp:posOffset>
                </wp:positionH>
                <wp:positionV relativeFrom="page">
                  <wp:posOffset>5737225</wp:posOffset>
                </wp:positionV>
                <wp:extent cx="3935730" cy="15513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1551305"/>
                        </a:xfrm>
                        <a:prstGeom prst="rect">
                          <a:avLst/>
                        </a:prstGeom>
                        <a:noFill/>
                        <a:ln w="9525">
                          <a:noFill/>
                          <a:miter lim="800000"/>
                          <a:headEnd/>
                          <a:tailEnd/>
                        </a:ln>
                      </wps:spPr>
                      <wps:txbx>
                        <w:txbxContent>
                          <w:p w14:paraId="50682B4B" w14:textId="7FCEAD40" w:rsidR="00F00D10" w:rsidRDefault="009A7B12" w:rsidP="004D6899">
                            <w:pPr>
                              <w:pStyle w:val="Heading3"/>
                              <w:spacing w:before="0" w:after="40"/>
                            </w:pPr>
                            <w:r>
                              <w:t>Challenge Yourself</w:t>
                            </w:r>
                            <w:r w:rsidR="00F00D10">
                              <w:t>:</w:t>
                            </w:r>
                          </w:p>
                          <w:p w14:paraId="3A3A89C0" w14:textId="0E2085CB" w:rsidR="001D4DF3" w:rsidRPr="001D4DF3" w:rsidRDefault="001D4DF3" w:rsidP="001D4DF3">
                            <w:pPr>
                              <w:pStyle w:val="Bullets"/>
                              <w:rPr>
                                <w:sz w:val="20"/>
                                <w:szCs w:val="20"/>
                              </w:rPr>
                            </w:pPr>
                            <w:r w:rsidRPr="001D4DF3">
                              <w:rPr>
                                <w:sz w:val="20"/>
                                <w:szCs w:val="20"/>
                              </w:rPr>
                              <w:t xml:space="preserve">Use some building bricks to build towers. Place all of the bricks of the same colour into a tower. </w:t>
                            </w:r>
                          </w:p>
                          <w:p w14:paraId="72C36170" w14:textId="77777777" w:rsidR="001D4DF3" w:rsidRPr="001C458F" w:rsidRDefault="001D4DF3" w:rsidP="001D4DF3">
                            <w:pPr>
                              <w:pStyle w:val="Bullets"/>
                              <w:rPr>
                                <w:spacing w:val="-2"/>
                                <w:sz w:val="20"/>
                                <w:szCs w:val="20"/>
                              </w:rPr>
                            </w:pPr>
                            <w:r w:rsidRPr="001C458F">
                              <w:rPr>
                                <w:spacing w:val="-2"/>
                                <w:sz w:val="20"/>
                                <w:szCs w:val="20"/>
                              </w:rPr>
                              <w:t>Which tower has the most bricks? Which has the fewest? Can you find two towers that have the same number of bricks?</w:t>
                            </w:r>
                          </w:p>
                          <w:p w14:paraId="05259DD1" w14:textId="2D1C82BC" w:rsidR="00F00D10" w:rsidRPr="001C458F" w:rsidRDefault="001D4DF3" w:rsidP="001D4DF3">
                            <w:pPr>
                              <w:pStyle w:val="Bullets"/>
                              <w:rPr>
                                <w:spacing w:val="-2"/>
                                <w:sz w:val="20"/>
                                <w:szCs w:val="20"/>
                              </w:rPr>
                            </w:pPr>
                            <w:r w:rsidRPr="001C458F">
                              <w:rPr>
                                <w:spacing w:val="-2"/>
                                <w:sz w:val="20"/>
                                <w:szCs w:val="20"/>
                              </w:rPr>
                              <w:t xml:space="preserve">Can you place the towers in order? Start with the tower with </w:t>
                            </w:r>
                            <w:r w:rsidR="001C458F">
                              <w:rPr>
                                <w:spacing w:val="-2"/>
                                <w:sz w:val="20"/>
                                <w:szCs w:val="20"/>
                              </w:rPr>
                              <w:br/>
                            </w:r>
                            <w:r w:rsidRPr="001C458F">
                              <w:rPr>
                                <w:spacing w:val="-2"/>
                                <w:sz w:val="20"/>
                                <w:szCs w:val="20"/>
                              </w:rPr>
                              <w:t>the fewest bricks and end with the tower with the most bricks.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528A" id="_x0000_s1031" type="#_x0000_t202" style="position:absolute;margin-left:180.6pt;margin-top:451.75pt;width:309.9pt;height:122.1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" filled="f" stroked="f">
                <v:textbox inset="3mm,2.5mm,3mm,3mm">
                  <w:txbxContent>
                    <w:p w14:paraId="50682B4B" w14:textId="7FCEAD40" w:rsidR="00F00D10" w:rsidRDefault="009A7B12" w:rsidP="004D6899">
                      <w:pPr>
                        <w:pStyle w:val="Heading3"/>
                        <w:spacing w:before="0" w:after="40"/>
                      </w:pPr>
                      <w:r>
                        <w:t>Challenge Yourself</w:t>
                      </w:r>
                      <w:r w:rsidR="00F00D10">
                        <w:t>:</w:t>
                      </w:r>
                    </w:p>
                    <w:p w14:paraId="3A3A89C0" w14:textId="0E2085CB" w:rsidR="001D4DF3" w:rsidRPr="001D4DF3" w:rsidRDefault="001D4DF3" w:rsidP="001D4DF3">
                      <w:pPr>
                        <w:pStyle w:val="Bullets"/>
                        <w:rPr>
                          <w:sz w:val="20"/>
                          <w:szCs w:val="20"/>
                        </w:rPr>
                      </w:pPr>
                      <w:r w:rsidRPr="001D4DF3">
                        <w:rPr>
                          <w:sz w:val="20"/>
                          <w:szCs w:val="20"/>
                        </w:rPr>
                        <w:t xml:space="preserve">Use some building bricks to build towers. Place all of the bricks of the same colour into a tower. </w:t>
                      </w:r>
                    </w:p>
                    <w:p w14:paraId="72C36170" w14:textId="77777777" w:rsidR="001D4DF3" w:rsidRPr="001C458F" w:rsidRDefault="001D4DF3" w:rsidP="001D4DF3">
                      <w:pPr>
                        <w:pStyle w:val="Bullets"/>
                        <w:rPr>
                          <w:spacing w:val="-2"/>
                          <w:sz w:val="20"/>
                          <w:szCs w:val="20"/>
                        </w:rPr>
                      </w:pPr>
                      <w:r w:rsidRPr="001C458F">
                        <w:rPr>
                          <w:spacing w:val="-2"/>
                          <w:sz w:val="20"/>
                          <w:szCs w:val="20"/>
                        </w:rPr>
                        <w:t>Which tower has the most bricks? Which has the fewest? Can you find two towers that have the same number of bricks?</w:t>
                      </w:r>
                    </w:p>
                    <w:p w14:paraId="05259DD1" w14:textId="2D1C82BC" w:rsidR="00F00D10" w:rsidRPr="001C458F" w:rsidRDefault="001D4DF3" w:rsidP="001D4DF3">
                      <w:pPr>
                        <w:pStyle w:val="Bullets"/>
                        <w:rPr>
                          <w:spacing w:val="-2"/>
                          <w:sz w:val="20"/>
                          <w:szCs w:val="20"/>
                        </w:rPr>
                      </w:pPr>
                      <w:r w:rsidRPr="001C458F">
                        <w:rPr>
                          <w:spacing w:val="-2"/>
                          <w:sz w:val="20"/>
                          <w:szCs w:val="20"/>
                        </w:rPr>
                        <w:t xml:space="preserve">Can you place the towers in order? Start with the tower with </w:t>
                      </w:r>
                      <w:r w:rsidR="001C458F">
                        <w:rPr>
                          <w:spacing w:val="-2"/>
                          <w:sz w:val="20"/>
                          <w:szCs w:val="20"/>
                        </w:rPr>
                        <w:br/>
                      </w:r>
                      <w:r w:rsidRPr="001C458F">
                        <w:rPr>
                          <w:spacing w:val="-2"/>
                          <w:sz w:val="20"/>
                          <w:szCs w:val="20"/>
                        </w:rPr>
                        <w:t>the fewest bricks and end with the tower with the most bricks.</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21536" behindDoc="0" locked="1" layoutInCell="1" allowOverlap="1" wp14:anchorId="616B2033" wp14:editId="265DA1CF">
                <wp:simplePos x="0" y="0"/>
                <wp:positionH relativeFrom="column">
                  <wp:posOffset>-630555</wp:posOffset>
                </wp:positionH>
                <wp:positionV relativeFrom="page">
                  <wp:posOffset>5739765</wp:posOffset>
                </wp:positionV>
                <wp:extent cx="3008630" cy="15513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551305"/>
                        </a:xfrm>
                        <a:prstGeom prst="rect">
                          <a:avLst/>
                        </a:prstGeom>
                        <a:noFill/>
                        <a:ln w="9525">
                          <a:noFill/>
                          <a:miter lim="800000"/>
                          <a:headEnd/>
                          <a:tailEnd/>
                        </a:ln>
                      </wps:spPr>
                      <wps:txbx>
                        <w:txbxContent>
                          <w:p w14:paraId="00256630" w14:textId="5A8306BA" w:rsidR="00F00D10" w:rsidRDefault="009A7B12" w:rsidP="004D6899">
                            <w:pPr>
                              <w:pStyle w:val="Heading3"/>
                              <w:spacing w:before="0" w:after="40"/>
                            </w:pPr>
                            <w:r>
                              <w:t>Challenge Yourself</w:t>
                            </w:r>
                            <w:r w:rsidR="00F00D10">
                              <w:t>:</w:t>
                            </w:r>
                          </w:p>
                          <w:p w14:paraId="26A257B2" w14:textId="1367BF3F" w:rsidR="001D4DF3" w:rsidRPr="001D4DF3" w:rsidRDefault="001D4DF3" w:rsidP="001D4DF3">
                            <w:pPr>
                              <w:pStyle w:val="Bullets"/>
                              <w:rPr>
                                <w:sz w:val="20"/>
                                <w:szCs w:val="20"/>
                              </w:rPr>
                            </w:pPr>
                            <w:r w:rsidRPr="001D4DF3">
                              <w:rPr>
                                <w:sz w:val="20"/>
                                <w:szCs w:val="20"/>
                              </w:rPr>
                              <w:t>Write the numbers 1</w:t>
                            </w:r>
                            <w:r w:rsidR="00EC362A">
                              <w:rPr>
                                <w:sz w:val="20"/>
                                <w:szCs w:val="20"/>
                              </w:rPr>
                              <w:t xml:space="preserve"> </w:t>
                            </w:r>
                            <w:r w:rsidRPr="001D4DF3">
                              <w:rPr>
                                <w:sz w:val="20"/>
                                <w:szCs w:val="20"/>
                              </w:rPr>
                              <w:t>to 10 on pieces of paper (one number on each piece of paper). Can you place them in order from 1 to 10?</w:t>
                            </w:r>
                          </w:p>
                          <w:p w14:paraId="54613828" w14:textId="4D80FF83" w:rsidR="00F00D10" w:rsidRPr="00873C54" w:rsidRDefault="001D4DF3" w:rsidP="001D4DF3">
                            <w:pPr>
                              <w:pStyle w:val="Bullets"/>
                              <w:rPr>
                                <w:sz w:val="20"/>
                                <w:szCs w:val="20"/>
                              </w:rPr>
                            </w:pPr>
                            <w:r w:rsidRPr="001D4DF3">
                              <w:rPr>
                                <w:sz w:val="20"/>
                                <w:szCs w:val="20"/>
                              </w:rPr>
                              <w:t xml:space="preserve">Ask a grown-up to hide one of the cards. </w:t>
                            </w:r>
                            <w:r w:rsidR="001C458F">
                              <w:rPr>
                                <w:sz w:val="20"/>
                                <w:szCs w:val="20"/>
                              </w:rPr>
                              <w:br/>
                            </w:r>
                            <w:r w:rsidRPr="001D4DF3">
                              <w:rPr>
                                <w:sz w:val="20"/>
                                <w:szCs w:val="20"/>
                              </w:rPr>
                              <w:t>Can you work out which number is missing?</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2033" id="_x0000_s1032" type="#_x0000_t202" style="position:absolute;margin-left:-49.65pt;margin-top:451.95pt;width:236.9pt;height:122.15pt;z-index:25152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" filled="f" stroked="f">
                <v:textbox inset="3mm,2.5mm,3mm,3mm">
                  <w:txbxContent>
                    <w:p w14:paraId="00256630" w14:textId="5A8306BA" w:rsidR="00F00D10" w:rsidRDefault="009A7B12" w:rsidP="004D6899">
                      <w:pPr>
                        <w:pStyle w:val="Heading3"/>
                        <w:spacing w:before="0" w:after="40"/>
                      </w:pPr>
                      <w:r>
                        <w:t>Challenge Yourself</w:t>
                      </w:r>
                      <w:r w:rsidR="00F00D10">
                        <w:t>:</w:t>
                      </w:r>
                    </w:p>
                    <w:p w14:paraId="26A257B2" w14:textId="1367BF3F" w:rsidR="001D4DF3" w:rsidRPr="001D4DF3" w:rsidRDefault="001D4DF3" w:rsidP="001D4DF3">
                      <w:pPr>
                        <w:pStyle w:val="Bullets"/>
                        <w:rPr>
                          <w:sz w:val="20"/>
                          <w:szCs w:val="20"/>
                        </w:rPr>
                      </w:pPr>
                      <w:r w:rsidRPr="001D4DF3">
                        <w:rPr>
                          <w:sz w:val="20"/>
                          <w:szCs w:val="20"/>
                        </w:rPr>
                        <w:t>Write the numbers 1</w:t>
                      </w:r>
                      <w:r w:rsidR="00EC362A">
                        <w:rPr>
                          <w:sz w:val="20"/>
                          <w:szCs w:val="20"/>
                        </w:rPr>
                        <w:t xml:space="preserve"> </w:t>
                      </w:r>
                      <w:r w:rsidRPr="001D4DF3">
                        <w:rPr>
                          <w:sz w:val="20"/>
                          <w:szCs w:val="20"/>
                        </w:rPr>
                        <w:t>to 10 on pieces of paper (one number on each piece of paper). Can you place them in order from 1 to 10?</w:t>
                      </w:r>
                    </w:p>
                    <w:p w14:paraId="54613828" w14:textId="4D80FF83" w:rsidR="00F00D10" w:rsidRPr="00873C54" w:rsidRDefault="001D4DF3" w:rsidP="001D4DF3">
                      <w:pPr>
                        <w:pStyle w:val="Bullets"/>
                        <w:rPr>
                          <w:sz w:val="20"/>
                          <w:szCs w:val="20"/>
                        </w:rPr>
                      </w:pPr>
                      <w:r w:rsidRPr="001D4DF3">
                        <w:rPr>
                          <w:sz w:val="20"/>
                          <w:szCs w:val="20"/>
                        </w:rPr>
                        <w:t xml:space="preserve">Ask a grown-up to hide one of the cards. </w:t>
                      </w:r>
                      <w:r w:rsidR="001C458F">
                        <w:rPr>
                          <w:sz w:val="20"/>
                          <w:szCs w:val="20"/>
                        </w:rPr>
                        <w:br/>
                      </w:r>
                      <w:r w:rsidRPr="001D4DF3">
                        <w:rPr>
                          <w:sz w:val="20"/>
                          <w:szCs w:val="20"/>
                        </w:rPr>
                        <w:t>Can you work out which number is missing?</w:t>
                      </w:r>
                    </w:p>
                  </w:txbxContent>
                </v:textbox>
                <w10:wrap anchory="page"/>
                <w10:anchorlock/>
              </v:shape>
            </w:pict>
          </mc:Fallback>
        </mc:AlternateContent>
      </w:r>
    </w:p>
    <w:p w14:paraId="5728DC83" w14:textId="79C7FCB9" w:rsidR="00067D68" w:rsidRPr="00EB727B" w:rsidRDefault="00940AEB" w:rsidP="00EB727B">
      <w:r w:rsidRPr="00F00D10">
        <w:rPr>
          <w:noProof/>
        </w:rPr>
        <w:lastRenderedPageBreak/>
        <mc:AlternateContent>
          <mc:Choice Requires="wps">
            <w:drawing>
              <wp:anchor distT="45720" distB="45720" distL="114300" distR="114300" simplePos="0" relativeHeight="251806208" behindDoc="0" locked="0" layoutInCell="1" allowOverlap="1" wp14:anchorId="1613DDE8" wp14:editId="7115513F">
                <wp:simplePos x="0" y="0"/>
                <wp:positionH relativeFrom="column">
                  <wp:posOffset>4483399</wp:posOffset>
                </wp:positionH>
                <wp:positionV relativeFrom="paragraph">
                  <wp:posOffset>258745</wp:posOffset>
                </wp:positionV>
                <wp:extent cx="5104263" cy="534797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23708589" w14:textId="277B7146" w:rsidR="00940AEB" w:rsidRPr="009D0978" w:rsidRDefault="00FF043A" w:rsidP="00940AEB">
                            <w:pPr>
                              <w:pStyle w:val="Heading2"/>
                              <w:spacing w:before="0" w:after="80"/>
                              <w:rPr>
                                <w:color w:val="00649C"/>
                              </w:rPr>
                            </w:pPr>
                            <w:r w:rsidRPr="009D0978">
                              <w:rPr>
                                <w:color w:val="00649C"/>
                              </w:rPr>
                              <w:t>Pattern</w:t>
                            </w:r>
                          </w:p>
                          <w:p w14:paraId="0CB7CEA5" w14:textId="25A2CEC4" w:rsidR="00940AEB" w:rsidRDefault="007B7D0B" w:rsidP="00C24FB7">
                            <w:pPr>
                              <w:widowControl w:val="0"/>
                              <w:pBdr>
                                <w:top w:val="nil"/>
                                <w:left w:val="nil"/>
                                <w:bottom w:val="nil"/>
                                <w:right w:val="nil"/>
                                <w:between w:val="nil"/>
                              </w:pBdr>
                              <w:spacing w:after="460" w:line="240" w:lineRule="auto"/>
                              <w:rPr>
                                <w:rFonts w:eastAsia="Roboto" w:cs="Roboto"/>
                                <w:color w:val="000000"/>
                              </w:rPr>
                            </w:pPr>
                            <w:r w:rsidRPr="007B7D0B">
                              <w:rPr>
                                <w:rFonts w:eastAsia="Roboto" w:cs="Roboto"/>
                                <w:color w:val="000000"/>
                              </w:rPr>
                              <w:t>A repeating pattern is a sequence or order of colours, shapes, objects, numbers, letters or actions. For example, circle, square, circle, square, circle, square would be a repeating pattern. So would, smile, frown, smile, frown, smile, frown</w:t>
                            </w:r>
                            <w:r w:rsidR="00940AEB">
                              <w:rPr>
                                <w:rFonts w:eastAsia="Roboto" w:cs="Roboto"/>
                                <w:color w:val="000000"/>
                              </w:rPr>
                              <w:t>.</w:t>
                            </w:r>
                          </w:p>
                          <w:p w14:paraId="74FF479D" w14:textId="53025025" w:rsidR="00940AEB" w:rsidRDefault="007B7D0B" w:rsidP="00192133">
                            <w:pPr>
                              <w:widowControl w:val="0"/>
                              <w:pBdr>
                                <w:top w:val="nil"/>
                                <w:left w:val="nil"/>
                                <w:bottom w:val="nil"/>
                                <w:right w:val="nil"/>
                                <w:between w:val="nil"/>
                              </w:pBdr>
                              <w:spacing w:after="900" w:line="240" w:lineRule="auto"/>
                              <w:rPr>
                                <w:rFonts w:eastAsia="Roboto" w:cs="Roboto"/>
                              </w:rPr>
                            </w:pPr>
                            <w:r w:rsidRPr="007B7D0B">
                              <w:rPr>
                                <w:rFonts w:eastAsia="Roboto" w:cs="Roboto"/>
                              </w:rPr>
                              <w:t>A simple repeating pattern usually has two things that alternate and repeat, such as red, blue, red, blue, red, blue</w:t>
                            </w:r>
                            <w:r w:rsidR="00940AEB">
                              <w:rPr>
                                <w:rFonts w:eastAsia="Roboto" w:cs="Roboto"/>
                              </w:rPr>
                              <w:t xml:space="preserve">. </w:t>
                            </w:r>
                          </w:p>
                          <w:p w14:paraId="2C78EB5D" w14:textId="72F08E8F" w:rsidR="00940AEB" w:rsidRDefault="007B7D0B" w:rsidP="00C24FB7">
                            <w:pPr>
                              <w:widowControl w:val="0"/>
                              <w:pBdr>
                                <w:top w:val="nil"/>
                                <w:left w:val="nil"/>
                                <w:bottom w:val="nil"/>
                                <w:right w:val="nil"/>
                                <w:between w:val="nil"/>
                              </w:pBdr>
                              <w:spacing w:after="900"/>
                              <w:rPr>
                                <w:rFonts w:eastAsia="Roboto" w:cs="Roboto"/>
                              </w:rPr>
                            </w:pPr>
                            <w:r w:rsidRPr="007B7D0B">
                              <w:rPr>
                                <w:rFonts w:eastAsia="Roboto" w:cs="Roboto"/>
                              </w:rPr>
                              <w:t>Repeating patterns can be more complex to include more objects and different types of repetition. For example, red, blue, blue, red, blue, blue, red, blue, blue.</w:t>
                            </w:r>
                          </w:p>
                          <w:p w14:paraId="119A0235" w14:textId="478CD1C3" w:rsidR="007B7D0B" w:rsidRDefault="007B7D0B" w:rsidP="00C24FB7">
                            <w:pPr>
                              <w:widowControl w:val="0"/>
                              <w:pBdr>
                                <w:top w:val="nil"/>
                                <w:left w:val="nil"/>
                                <w:bottom w:val="nil"/>
                                <w:right w:val="nil"/>
                                <w:between w:val="nil"/>
                              </w:pBdr>
                              <w:spacing w:after="920"/>
                              <w:rPr>
                                <w:rFonts w:eastAsia="Roboto" w:cs="Roboto"/>
                              </w:rPr>
                            </w:pPr>
                            <w:r w:rsidRPr="007B7D0B">
                              <w:rPr>
                                <w:rFonts w:eastAsia="Roboto" w:cs="Roboto"/>
                              </w:rPr>
                              <w:t>Talk about this repeating pattern. What do you think would come next in the pattern? Why?</w:t>
                            </w:r>
                          </w:p>
                          <w:p w14:paraId="005804B4" w14:textId="079DB359" w:rsidR="007B7D0B" w:rsidRPr="00940AEB" w:rsidRDefault="007B7D0B" w:rsidP="007B7D0B">
                            <w:pPr>
                              <w:widowControl w:val="0"/>
                              <w:pBdr>
                                <w:top w:val="nil"/>
                                <w:left w:val="nil"/>
                                <w:bottom w:val="nil"/>
                                <w:right w:val="nil"/>
                                <w:between w:val="nil"/>
                              </w:pBdr>
                              <w:rPr>
                                <w:rFonts w:eastAsia="Roboto" w:cs="Roboto"/>
                              </w:rPr>
                            </w:pPr>
                            <w:r w:rsidRPr="007B7D0B">
                              <w:rPr>
                                <w:rFonts w:eastAsia="Roboto" w:cs="Roboto"/>
                              </w:rPr>
                              <w:t>This pattern also uses green and purple buttons. How are the patterns similar? How are they different?</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DDE8" id="_x0000_s1033" type="#_x0000_t202" style="position:absolute;margin-left:353pt;margin-top:20.35pt;width:401.9pt;height:421.1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" filled="f" stroked="f">
                <v:textbox inset="4mm,3mm,4mm,4mm">
                  <w:txbxContent>
                    <w:p w14:paraId="23708589" w14:textId="277B7146" w:rsidR="00940AEB" w:rsidRPr="009D0978" w:rsidRDefault="00FF043A" w:rsidP="00940AEB">
                      <w:pPr>
                        <w:pStyle w:val="Heading2"/>
                        <w:spacing w:before="0" w:after="80"/>
                        <w:rPr>
                          <w:color w:val="00649C"/>
                        </w:rPr>
                      </w:pPr>
                      <w:r w:rsidRPr="009D0978">
                        <w:rPr>
                          <w:color w:val="00649C"/>
                        </w:rPr>
                        <w:t>Pattern</w:t>
                      </w:r>
                    </w:p>
                    <w:p w14:paraId="0CB7CEA5" w14:textId="25A2CEC4" w:rsidR="00940AEB" w:rsidRDefault="007B7D0B" w:rsidP="00C24FB7">
                      <w:pPr>
                        <w:widowControl w:val="0"/>
                        <w:pBdr>
                          <w:top w:val="nil"/>
                          <w:left w:val="nil"/>
                          <w:bottom w:val="nil"/>
                          <w:right w:val="nil"/>
                          <w:between w:val="nil"/>
                        </w:pBdr>
                        <w:spacing w:after="460" w:line="240" w:lineRule="auto"/>
                        <w:rPr>
                          <w:rFonts w:eastAsia="Roboto" w:cs="Roboto"/>
                          <w:color w:val="000000"/>
                        </w:rPr>
                      </w:pPr>
                      <w:r w:rsidRPr="007B7D0B">
                        <w:rPr>
                          <w:rFonts w:eastAsia="Roboto" w:cs="Roboto"/>
                          <w:color w:val="000000"/>
                        </w:rPr>
                        <w:t>A repeating pattern is a sequence or order of colours, shapes, objects, numbers, letters or actions. For example, circle, square, circle, square, circle, square would be a repeating pattern. So would, smile, frown, smile, frown, smile, frown</w:t>
                      </w:r>
                      <w:r w:rsidR="00940AEB">
                        <w:rPr>
                          <w:rFonts w:eastAsia="Roboto" w:cs="Roboto"/>
                          <w:color w:val="000000"/>
                        </w:rPr>
                        <w:t>.</w:t>
                      </w:r>
                    </w:p>
                    <w:p w14:paraId="74FF479D" w14:textId="53025025" w:rsidR="00940AEB" w:rsidRDefault="007B7D0B" w:rsidP="00192133">
                      <w:pPr>
                        <w:widowControl w:val="0"/>
                        <w:pBdr>
                          <w:top w:val="nil"/>
                          <w:left w:val="nil"/>
                          <w:bottom w:val="nil"/>
                          <w:right w:val="nil"/>
                          <w:between w:val="nil"/>
                        </w:pBdr>
                        <w:spacing w:after="900" w:line="240" w:lineRule="auto"/>
                        <w:rPr>
                          <w:rFonts w:eastAsia="Roboto" w:cs="Roboto"/>
                        </w:rPr>
                      </w:pPr>
                      <w:r w:rsidRPr="007B7D0B">
                        <w:rPr>
                          <w:rFonts w:eastAsia="Roboto" w:cs="Roboto"/>
                        </w:rPr>
                        <w:t>A simple repeating pattern usually has two things that alternate and repeat, such as red, blue, red, blue, red, blue</w:t>
                      </w:r>
                      <w:r w:rsidR="00940AEB">
                        <w:rPr>
                          <w:rFonts w:eastAsia="Roboto" w:cs="Roboto"/>
                        </w:rPr>
                        <w:t xml:space="preserve">. </w:t>
                      </w:r>
                    </w:p>
                    <w:p w14:paraId="2C78EB5D" w14:textId="72F08E8F" w:rsidR="00940AEB" w:rsidRDefault="007B7D0B" w:rsidP="00C24FB7">
                      <w:pPr>
                        <w:widowControl w:val="0"/>
                        <w:pBdr>
                          <w:top w:val="nil"/>
                          <w:left w:val="nil"/>
                          <w:bottom w:val="nil"/>
                          <w:right w:val="nil"/>
                          <w:between w:val="nil"/>
                        </w:pBdr>
                        <w:spacing w:after="900"/>
                        <w:rPr>
                          <w:rFonts w:eastAsia="Roboto" w:cs="Roboto"/>
                        </w:rPr>
                      </w:pPr>
                      <w:r w:rsidRPr="007B7D0B">
                        <w:rPr>
                          <w:rFonts w:eastAsia="Roboto" w:cs="Roboto"/>
                        </w:rPr>
                        <w:t>Repeating patterns can be more complex to include more objects and different types of repetition. For example, red, blue, blue, red, blue, blue, red, blue, blue.</w:t>
                      </w:r>
                    </w:p>
                    <w:p w14:paraId="119A0235" w14:textId="478CD1C3" w:rsidR="007B7D0B" w:rsidRDefault="007B7D0B" w:rsidP="00C24FB7">
                      <w:pPr>
                        <w:widowControl w:val="0"/>
                        <w:pBdr>
                          <w:top w:val="nil"/>
                          <w:left w:val="nil"/>
                          <w:bottom w:val="nil"/>
                          <w:right w:val="nil"/>
                          <w:between w:val="nil"/>
                        </w:pBdr>
                        <w:spacing w:after="920"/>
                        <w:rPr>
                          <w:rFonts w:eastAsia="Roboto" w:cs="Roboto"/>
                        </w:rPr>
                      </w:pPr>
                      <w:r w:rsidRPr="007B7D0B">
                        <w:rPr>
                          <w:rFonts w:eastAsia="Roboto" w:cs="Roboto"/>
                        </w:rPr>
                        <w:t>Talk about this repeating pattern. What do you think would come next in the pattern? Why?</w:t>
                      </w:r>
                    </w:p>
                    <w:p w14:paraId="005804B4" w14:textId="079DB359" w:rsidR="007B7D0B" w:rsidRPr="00940AEB" w:rsidRDefault="007B7D0B" w:rsidP="007B7D0B">
                      <w:pPr>
                        <w:widowControl w:val="0"/>
                        <w:pBdr>
                          <w:top w:val="nil"/>
                          <w:left w:val="nil"/>
                          <w:bottom w:val="nil"/>
                          <w:right w:val="nil"/>
                          <w:between w:val="nil"/>
                        </w:pBdr>
                        <w:rPr>
                          <w:rFonts w:eastAsia="Roboto" w:cs="Roboto"/>
                        </w:rPr>
                      </w:pPr>
                      <w:r w:rsidRPr="007B7D0B">
                        <w:rPr>
                          <w:rFonts w:eastAsia="Roboto" w:cs="Roboto"/>
                        </w:rPr>
                        <w:t>This pattern also uses green and purple buttons. How are the patterns similar? How are they different?</w:t>
                      </w:r>
                    </w:p>
                  </w:txbxContent>
                </v:textbox>
              </v:shape>
            </w:pict>
          </mc:Fallback>
        </mc:AlternateContent>
      </w:r>
      <w:r w:rsidR="00101DEF" w:rsidRPr="00F00D10">
        <w:rPr>
          <w:noProof/>
        </w:rPr>
        <mc:AlternateContent>
          <mc:Choice Requires="wps">
            <w:drawing>
              <wp:anchor distT="45720" distB="45720" distL="114300" distR="114300" simplePos="0" relativeHeight="251804160" behindDoc="0" locked="0" layoutInCell="1" allowOverlap="1" wp14:anchorId="457C7A6A" wp14:editId="59DACFED">
                <wp:simplePos x="0" y="0"/>
                <wp:positionH relativeFrom="column">
                  <wp:posOffset>-632224</wp:posOffset>
                </wp:positionH>
                <wp:positionV relativeFrom="paragraph">
                  <wp:posOffset>262653</wp:posOffset>
                </wp:positionV>
                <wp:extent cx="5104263" cy="534797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7EE6534F" w14:textId="7D92D063" w:rsidR="00101DEF" w:rsidRPr="009D0978" w:rsidRDefault="00FF043A" w:rsidP="00101DEF">
                            <w:pPr>
                              <w:pStyle w:val="Heading2"/>
                              <w:spacing w:before="0" w:after="80"/>
                              <w:rPr>
                                <w:color w:val="00649C"/>
                              </w:rPr>
                            </w:pPr>
                            <w:r w:rsidRPr="009D0978">
                              <w:rPr>
                                <w:color w:val="00649C"/>
                              </w:rPr>
                              <w:t>3D Shape</w:t>
                            </w:r>
                          </w:p>
                          <w:p w14:paraId="5BA76E29" w14:textId="6CC95D23" w:rsidR="00421259" w:rsidRDefault="007B7D0B" w:rsidP="00BD3368">
                            <w:pPr>
                              <w:widowControl w:val="0"/>
                              <w:pBdr>
                                <w:top w:val="nil"/>
                                <w:left w:val="nil"/>
                                <w:bottom w:val="nil"/>
                                <w:right w:val="nil"/>
                                <w:between w:val="nil"/>
                              </w:pBdr>
                              <w:spacing w:after="1100"/>
                              <w:rPr>
                                <w:rFonts w:eastAsia="Roboto" w:cs="Roboto"/>
                                <w:color w:val="000000"/>
                              </w:rPr>
                            </w:pPr>
                            <w:r w:rsidRPr="007B7D0B">
                              <w:rPr>
                                <w:rFonts w:eastAsia="Roboto" w:cs="Roboto"/>
                                <w:color w:val="000000"/>
                              </w:rPr>
                              <w:t>Have a look at these 3D shapes. How can you describe them? How are the shapes similar? How are they different?</w:t>
                            </w:r>
                          </w:p>
                          <w:p w14:paraId="0406E90D" w14:textId="26ABC73C" w:rsidR="007B7D0B" w:rsidRPr="007B7D0B" w:rsidRDefault="007B7D0B" w:rsidP="00C24FB7">
                            <w:pPr>
                              <w:widowControl w:val="0"/>
                              <w:pBdr>
                                <w:top w:val="nil"/>
                                <w:left w:val="nil"/>
                                <w:bottom w:val="nil"/>
                                <w:right w:val="nil"/>
                                <w:between w:val="nil"/>
                              </w:pBdr>
                              <w:spacing w:after="100"/>
                              <w:rPr>
                                <w:rFonts w:eastAsia="Roboto" w:cs="Roboto"/>
                                <w:b/>
                                <w:bCs/>
                                <w:color w:val="000000"/>
                              </w:rPr>
                            </w:pP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sidRPr="00940AEB">
                              <w:rPr>
                                <w:rFonts w:eastAsia="Roboto" w:cs="Roboto"/>
                                <w:b/>
                                <w:bCs/>
                              </w:rPr>
                              <w:t xml:space="preserve"> </w:t>
                            </w:r>
                            <w:r>
                              <w:rPr>
                                <w:rFonts w:eastAsia="Roboto" w:cs="Roboto"/>
                                <w:b/>
                                <w:bCs/>
                              </w:rPr>
                              <w:t>sphere</w:t>
                            </w: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Pr>
                                <w:rFonts w:eastAsia="Roboto" w:cs="Roboto"/>
                                <w:b/>
                                <w:bCs/>
                              </w:rPr>
                              <w:t xml:space="preserve"> cube</w:t>
                            </w:r>
                            <w:r w:rsidRPr="00940AEB">
                              <w:rPr>
                                <w:rFonts w:eastAsia="Roboto" w:cs="Roboto"/>
                                <w:b/>
                                <w:bCs/>
                              </w:rPr>
                              <w:t xml:space="preserve">     </w:t>
                            </w:r>
                            <w:r>
                              <w:rPr>
                                <w:rFonts w:eastAsia="Roboto" w:cs="Roboto"/>
                                <w:b/>
                                <w:bCs/>
                              </w:rPr>
                              <w:t xml:space="preserve"> </w:t>
                            </w:r>
                            <w:r w:rsidRPr="00940AEB">
                              <w:rPr>
                                <w:rFonts w:eastAsia="Roboto" w:cs="Roboto"/>
                                <w:b/>
                                <w:bCs/>
                              </w:rPr>
                              <w:t xml:space="preserve"> </w:t>
                            </w:r>
                            <w:r w:rsidR="005E4994">
                              <w:rPr>
                                <w:rFonts w:eastAsia="Roboto" w:cs="Roboto"/>
                                <w:b/>
                                <w:bCs/>
                              </w:rPr>
                              <w:t xml:space="preserve">      </w:t>
                            </w:r>
                            <w:r>
                              <w:rPr>
                                <w:rFonts w:eastAsia="Roboto" w:cs="Roboto"/>
                                <w:b/>
                                <w:bCs/>
                              </w:rPr>
                              <w:t xml:space="preserve">cone    </w:t>
                            </w:r>
                            <w:r w:rsidR="005E4994">
                              <w:rPr>
                                <w:rFonts w:eastAsia="Roboto" w:cs="Roboto"/>
                                <w:b/>
                                <w:bCs/>
                              </w:rPr>
                              <w:t xml:space="preserve">        </w:t>
                            </w:r>
                            <w:r>
                              <w:rPr>
                                <w:rFonts w:eastAsia="Roboto" w:cs="Roboto"/>
                                <w:b/>
                                <w:bCs/>
                              </w:rPr>
                              <w:t xml:space="preserve">cuboid   </w:t>
                            </w:r>
                            <w:r w:rsidR="005E4994">
                              <w:rPr>
                                <w:rFonts w:eastAsia="Roboto" w:cs="Roboto"/>
                                <w:b/>
                                <w:bCs/>
                              </w:rPr>
                              <w:t xml:space="preserve">         </w:t>
                            </w:r>
                            <w:r>
                              <w:rPr>
                                <w:rFonts w:eastAsia="Roboto" w:cs="Roboto"/>
                                <w:b/>
                                <w:bCs/>
                              </w:rPr>
                              <w:t xml:space="preserve">pyramid    </w:t>
                            </w:r>
                            <w:r w:rsidR="005E4994">
                              <w:rPr>
                                <w:rFonts w:eastAsia="Roboto" w:cs="Roboto"/>
                                <w:b/>
                                <w:bCs/>
                              </w:rPr>
                              <w:t xml:space="preserve">    </w:t>
                            </w:r>
                            <w:r>
                              <w:rPr>
                                <w:rFonts w:eastAsia="Roboto" w:cs="Roboto"/>
                                <w:b/>
                                <w:bCs/>
                              </w:rPr>
                              <w:t>cylinder</w:t>
                            </w:r>
                            <w:r w:rsidRPr="00940AEB">
                              <w:rPr>
                                <w:rFonts w:eastAsia="Roboto" w:cs="Roboto"/>
                                <w:b/>
                                <w:bCs/>
                              </w:rPr>
                              <w:t xml:space="preserve">     </w:t>
                            </w:r>
                            <w:r>
                              <w:rPr>
                                <w:rFonts w:eastAsia="Roboto" w:cs="Roboto"/>
                                <w:b/>
                                <w:bCs/>
                              </w:rPr>
                              <w:t xml:space="preserve"> </w:t>
                            </w:r>
                          </w:p>
                          <w:p w14:paraId="47773DE6" w14:textId="5DEEF168" w:rsidR="007B7D0B" w:rsidRDefault="007B7D0B" w:rsidP="00C24FB7">
                            <w:pPr>
                              <w:widowControl w:val="0"/>
                              <w:pBdr>
                                <w:top w:val="nil"/>
                                <w:left w:val="nil"/>
                                <w:bottom w:val="nil"/>
                                <w:right w:val="nil"/>
                                <w:between w:val="nil"/>
                              </w:pBdr>
                              <w:spacing w:after="1100"/>
                              <w:rPr>
                                <w:rFonts w:eastAsia="Roboto" w:cs="Roboto"/>
                              </w:rPr>
                            </w:pPr>
                            <w:r w:rsidRPr="007B7D0B">
                              <w:rPr>
                                <w:rFonts w:eastAsia="Roboto" w:cs="Roboto"/>
                              </w:rPr>
                              <w:t xml:space="preserve">Look at the pictures below and talk about what shapes you can see. What are the similarities and differences between them? </w:t>
                            </w:r>
                          </w:p>
                          <w:p w14:paraId="28BE1173" w14:textId="1AE1A7CC" w:rsidR="007B7D0B" w:rsidRDefault="007B7D0B" w:rsidP="00C24FB7">
                            <w:pPr>
                              <w:spacing w:after="100"/>
                              <w:rPr>
                                <w:rFonts w:eastAsia="Roboto" w:cs="Roboto"/>
                              </w:rPr>
                            </w:pPr>
                            <w:r w:rsidRPr="007B7D0B">
                              <w:rPr>
                                <w:rFonts w:eastAsia="Roboto" w:cs="Roboto"/>
                              </w:rPr>
                              <w:t>Go on a 3D shape hunt around your house. What 3D shapes can you find? Can you find some cuboids of different sizes? How do you know that they are cuboids? Sort the items into groups. How did you sort them? Could you sort them in a different way?</w:t>
                            </w:r>
                          </w:p>
                          <w:p w14:paraId="6AC79B44" w14:textId="2791AE8A" w:rsidR="007B7D0B" w:rsidRDefault="007B7D0B" w:rsidP="00101DEF">
                            <w:r w:rsidRPr="007B7D0B">
                              <w:t>Talk about the 3D shapes Baby Bear has found. Can you work out how Baby Bear has sorted them?</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7A6A" id="_x0000_s1034" type="#_x0000_t202" style="position:absolute;margin-left:-49.8pt;margin-top:20.7pt;width:401.9pt;height:421.1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" filled="f" stroked="f">
                <v:textbox inset="4mm,3mm,4mm,4mm">
                  <w:txbxContent>
                    <w:p w14:paraId="7EE6534F" w14:textId="7D92D063" w:rsidR="00101DEF" w:rsidRPr="009D0978" w:rsidRDefault="00FF043A" w:rsidP="00101DEF">
                      <w:pPr>
                        <w:pStyle w:val="Heading2"/>
                        <w:spacing w:before="0" w:after="80"/>
                        <w:rPr>
                          <w:color w:val="00649C"/>
                        </w:rPr>
                      </w:pPr>
                      <w:r w:rsidRPr="009D0978">
                        <w:rPr>
                          <w:color w:val="00649C"/>
                        </w:rPr>
                        <w:t>3D Shape</w:t>
                      </w:r>
                    </w:p>
                    <w:p w14:paraId="5BA76E29" w14:textId="6CC95D23" w:rsidR="00421259" w:rsidRDefault="007B7D0B" w:rsidP="00BD3368">
                      <w:pPr>
                        <w:widowControl w:val="0"/>
                        <w:pBdr>
                          <w:top w:val="nil"/>
                          <w:left w:val="nil"/>
                          <w:bottom w:val="nil"/>
                          <w:right w:val="nil"/>
                          <w:between w:val="nil"/>
                        </w:pBdr>
                        <w:spacing w:after="1100"/>
                        <w:rPr>
                          <w:rFonts w:eastAsia="Roboto" w:cs="Roboto"/>
                          <w:color w:val="000000"/>
                        </w:rPr>
                      </w:pPr>
                      <w:r w:rsidRPr="007B7D0B">
                        <w:rPr>
                          <w:rFonts w:eastAsia="Roboto" w:cs="Roboto"/>
                          <w:color w:val="000000"/>
                        </w:rPr>
                        <w:t>Have a look at these 3D shapes. How can you describe them? How are the shapes similar? How are they different?</w:t>
                      </w:r>
                    </w:p>
                    <w:p w14:paraId="0406E90D" w14:textId="26ABC73C" w:rsidR="007B7D0B" w:rsidRPr="007B7D0B" w:rsidRDefault="007B7D0B" w:rsidP="00C24FB7">
                      <w:pPr>
                        <w:widowControl w:val="0"/>
                        <w:pBdr>
                          <w:top w:val="nil"/>
                          <w:left w:val="nil"/>
                          <w:bottom w:val="nil"/>
                          <w:right w:val="nil"/>
                          <w:between w:val="nil"/>
                        </w:pBdr>
                        <w:spacing w:after="100"/>
                        <w:rPr>
                          <w:rFonts w:eastAsia="Roboto" w:cs="Roboto"/>
                          <w:b/>
                          <w:bCs/>
                          <w:color w:val="000000"/>
                        </w:rPr>
                      </w:pP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sidRPr="00940AEB">
                        <w:rPr>
                          <w:rFonts w:eastAsia="Roboto" w:cs="Roboto"/>
                          <w:b/>
                          <w:bCs/>
                        </w:rPr>
                        <w:t xml:space="preserve"> </w:t>
                      </w:r>
                      <w:r>
                        <w:rPr>
                          <w:rFonts w:eastAsia="Roboto" w:cs="Roboto"/>
                          <w:b/>
                          <w:bCs/>
                        </w:rPr>
                        <w:t>sphere</w:t>
                      </w: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Pr>
                          <w:rFonts w:eastAsia="Roboto" w:cs="Roboto"/>
                          <w:b/>
                          <w:bCs/>
                        </w:rPr>
                        <w:t xml:space="preserve"> cube</w:t>
                      </w:r>
                      <w:r w:rsidRPr="00940AEB">
                        <w:rPr>
                          <w:rFonts w:eastAsia="Roboto" w:cs="Roboto"/>
                          <w:b/>
                          <w:bCs/>
                        </w:rPr>
                        <w:t xml:space="preserve">     </w:t>
                      </w:r>
                      <w:r>
                        <w:rPr>
                          <w:rFonts w:eastAsia="Roboto" w:cs="Roboto"/>
                          <w:b/>
                          <w:bCs/>
                        </w:rPr>
                        <w:t xml:space="preserve"> </w:t>
                      </w:r>
                      <w:r w:rsidRPr="00940AEB">
                        <w:rPr>
                          <w:rFonts w:eastAsia="Roboto" w:cs="Roboto"/>
                          <w:b/>
                          <w:bCs/>
                        </w:rPr>
                        <w:t xml:space="preserve"> </w:t>
                      </w:r>
                      <w:r w:rsidR="005E4994">
                        <w:rPr>
                          <w:rFonts w:eastAsia="Roboto" w:cs="Roboto"/>
                          <w:b/>
                          <w:bCs/>
                        </w:rPr>
                        <w:t xml:space="preserve">      </w:t>
                      </w:r>
                      <w:r>
                        <w:rPr>
                          <w:rFonts w:eastAsia="Roboto" w:cs="Roboto"/>
                          <w:b/>
                          <w:bCs/>
                        </w:rPr>
                        <w:t xml:space="preserve">cone    </w:t>
                      </w:r>
                      <w:r w:rsidR="005E4994">
                        <w:rPr>
                          <w:rFonts w:eastAsia="Roboto" w:cs="Roboto"/>
                          <w:b/>
                          <w:bCs/>
                        </w:rPr>
                        <w:t xml:space="preserve">        </w:t>
                      </w:r>
                      <w:r>
                        <w:rPr>
                          <w:rFonts w:eastAsia="Roboto" w:cs="Roboto"/>
                          <w:b/>
                          <w:bCs/>
                        </w:rPr>
                        <w:t xml:space="preserve">cuboid   </w:t>
                      </w:r>
                      <w:r w:rsidR="005E4994">
                        <w:rPr>
                          <w:rFonts w:eastAsia="Roboto" w:cs="Roboto"/>
                          <w:b/>
                          <w:bCs/>
                        </w:rPr>
                        <w:t xml:space="preserve">         </w:t>
                      </w:r>
                      <w:r>
                        <w:rPr>
                          <w:rFonts w:eastAsia="Roboto" w:cs="Roboto"/>
                          <w:b/>
                          <w:bCs/>
                        </w:rPr>
                        <w:t xml:space="preserve">pyramid    </w:t>
                      </w:r>
                      <w:r w:rsidR="005E4994">
                        <w:rPr>
                          <w:rFonts w:eastAsia="Roboto" w:cs="Roboto"/>
                          <w:b/>
                          <w:bCs/>
                        </w:rPr>
                        <w:t xml:space="preserve">    </w:t>
                      </w:r>
                      <w:r>
                        <w:rPr>
                          <w:rFonts w:eastAsia="Roboto" w:cs="Roboto"/>
                          <w:b/>
                          <w:bCs/>
                        </w:rPr>
                        <w:t>cylinder</w:t>
                      </w:r>
                      <w:r w:rsidRPr="00940AEB">
                        <w:rPr>
                          <w:rFonts w:eastAsia="Roboto" w:cs="Roboto"/>
                          <w:b/>
                          <w:bCs/>
                        </w:rPr>
                        <w:t xml:space="preserve">     </w:t>
                      </w:r>
                      <w:r>
                        <w:rPr>
                          <w:rFonts w:eastAsia="Roboto" w:cs="Roboto"/>
                          <w:b/>
                          <w:bCs/>
                        </w:rPr>
                        <w:t xml:space="preserve"> </w:t>
                      </w:r>
                    </w:p>
                    <w:p w14:paraId="47773DE6" w14:textId="5DEEF168" w:rsidR="007B7D0B" w:rsidRDefault="007B7D0B" w:rsidP="00C24FB7">
                      <w:pPr>
                        <w:widowControl w:val="0"/>
                        <w:pBdr>
                          <w:top w:val="nil"/>
                          <w:left w:val="nil"/>
                          <w:bottom w:val="nil"/>
                          <w:right w:val="nil"/>
                          <w:between w:val="nil"/>
                        </w:pBdr>
                        <w:spacing w:after="1100"/>
                        <w:rPr>
                          <w:rFonts w:eastAsia="Roboto" w:cs="Roboto"/>
                        </w:rPr>
                      </w:pPr>
                      <w:r w:rsidRPr="007B7D0B">
                        <w:rPr>
                          <w:rFonts w:eastAsia="Roboto" w:cs="Roboto"/>
                        </w:rPr>
                        <w:t xml:space="preserve">Look at the pictures below and talk about what shapes you can see. What are the similarities and differences between them? </w:t>
                      </w:r>
                    </w:p>
                    <w:p w14:paraId="28BE1173" w14:textId="1AE1A7CC" w:rsidR="007B7D0B" w:rsidRDefault="007B7D0B" w:rsidP="00C24FB7">
                      <w:pPr>
                        <w:spacing w:after="100"/>
                        <w:rPr>
                          <w:rFonts w:eastAsia="Roboto" w:cs="Roboto"/>
                        </w:rPr>
                      </w:pPr>
                      <w:r w:rsidRPr="007B7D0B">
                        <w:rPr>
                          <w:rFonts w:eastAsia="Roboto" w:cs="Roboto"/>
                        </w:rPr>
                        <w:t>Go on a 3D shape hunt around your house. What 3D shapes can you find? Can you find some cuboids of different sizes? How do you know that they are cuboids? Sort the items into groups. How did you sort them? Could you sort them in a different way?</w:t>
                      </w:r>
                    </w:p>
                    <w:p w14:paraId="6AC79B44" w14:textId="2791AE8A" w:rsidR="007B7D0B" w:rsidRDefault="007B7D0B" w:rsidP="00101DEF">
                      <w:r w:rsidRPr="007B7D0B">
                        <w:t>Talk about the 3D shapes Baby Bear has found. Can you work out how Baby Bear has sorted them?</w:t>
                      </w:r>
                    </w:p>
                  </w:txbxContent>
                </v:textbox>
              </v:shape>
            </w:pict>
          </mc:Fallback>
        </mc:AlternateContent>
      </w:r>
      <w:r w:rsidR="00387CC8" w:rsidRPr="00F00D10">
        <w:rPr>
          <w:noProof/>
        </w:rPr>
        <mc:AlternateContent>
          <mc:Choice Requires="wps">
            <w:drawing>
              <wp:anchor distT="45720" distB="45720" distL="114300" distR="114300" simplePos="0" relativeHeight="251556352" behindDoc="0" locked="1" layoutInCell="1" allowOverlap="1" wp14:anchorId="66AC60C9" wp14:editId="3A67A29F">
                <wp:simplePos x="0" y="0"/>
                <wp:positionH relativeFrom="column">
                  <wp:posOffset>-250086</wp:posOffset>
                </wp:positionH>
                <wp:positionV relativeFrom="page">
                  <wp:posOffset>204716</wp:posOffset>
                </wp:positionV>
                <wp:extent cx="9484995" cy="5632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0CEFE2C3" w14:textId="5CC8AB69"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69DB1141" w14:textId="77777777" w:rsidR="00387CC8" w:rsidRPr="00387CC8" w:rsidRDefault="00387CC8" w:rsidP="00387CC8">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60C9" id="_x0000_s1035" type="#_x0000_t202" style="position:absolute;margin-left:-19.7pt;margin-top:16.1pt;width:746.85pt;height:44.35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" filled="f" stroked="f">
                <v:textbox inset="4mm,3.5mm,4mm,4mm">
                  <w:txbxContent>
                    <w:p w14:paraId="0CEFE2C3" w14:textId="5CC8AB69"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69DB1141" w14:textId="77777777" w:rsidR="00387CC8" w:rsidRPr="00387CC8" w:rsidRDefault="00387CC8" w:rsidP="00387CC8">
                      <w:pPr>
                        <w:spacing w:before="40" w:after="0"/>
                        <w:jc w:val="center"/>
                        <w:rPr>
                          <w:color w:val="FFFFFF" w:themeColor="background1"/>
                          <w:sz w:val="36"/>
                          <w:szCs w:val="36"/>
                        </w:rPr>
                      </w:pPr>
                    </w:p>
                  </w:txbxContent>
                </v:textbox>
                <w10:wrap anchory="page"/>
                <w10:anchorlock/>
              </v:shape>
            </w:pict>
          </mc:Fallback>
        </mc:AlternateContent>
      </w:r>
    </w:p>
    <w:p w14:paraId="06C0AC39" w14:textId="5DE9B373" w:rsidR="00067D68" w:rsidRPr="00EB727B" w:rsidRDefault="00067D68" w:rsidP="00EB727B"/>
    <w:p w14:paraId="3FC98242" w14:textId="0BAADFC9" w:rsidR="00F00D10" w:rsidRPr="00F00D10" w:rsidRDefault="00F00D10" w:rsidP="00F00D10"/>
    <w:p w14:paraId="43719AAA" w14:textId="2D529EE7" w:rsidR="003E6B9B" w:rsidRPr="00F00D10" w:rsidRDefault="00075C25" w:rsidP="00F00D10">
      <w:r>
        <w:rPr>
          <w:noProof/>
        </w:rPr>
        <mc:AlternateContent>
          <mc:Choice Requires="wps">
            <w:drawing>
              <wp:anchor distT="0" distB="0" distL="114300" distR="114300" simplePos="0" relativeHeight="252117504" behindDoc="0" locked="0" layoutInCell="1" allowOverlap="1" wp14:anchorId="55A6D464" wp14:editId="468C4846">
                <wp:simplePos x="0" y="0"/>
                <wp:positionH relativeFrom="column">
                  <wp:posOffset>8186501</wp:posOffset>
                </wp:positionH>
                <wp:positionV relativeFrom="paragraph">
                  <wp:posOffset>5390865</wp:posOffset>
                </wp:positionV>
                <wp:extent cx="881929" cy="655093"/>
                <wp:effectExtent l="0" t="0" r="0" b="0"/>
                <wp:wrapNone/>
                <wp:docPr id="19" name="Rectangle 1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881929" cy="655093"/>
                        </a:xfrm>
                        <a:prstGeom prst="rect">
                          <a:avLst/>
                        </a:pr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03096" id="Rectangle 19" o:spid="_x0000_s1026" href="https://www.twinkl.co.uk/resources/eyfs-white-rose-maths-supporting-resources/2020-scheme-of-learning-eyfs-reception-white-rose-maths-hub-supporting-resources-key-stage-1-year-1-year-2/spring-2020-scheme-of-learning-eyfs-reception-white-rose-maths-hub-supporting-resources-key-stage-1" style="position:absolute;margin-left:644.6pt;margin-top:424.5pt;width:69.45pt;height:51.6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" o:button="t" fillcolor="white [3212]" stroked="f" strokeweight="1pt">
                <v:fill opacity="771f" o:detectmouseclick="t"/>
              </v:rect>
            </w:pict>
          </mc:Fallback>
        </mc:AlternateContent>
      </w:r>
      <w:r w:rsidR="00C24FB7">
        <w:rPr>
          <w:noProof/>
        </w:rPr>
        <mc:AlternateContent>
          <mc:Choice Requires="wpg">
            <w:drawing>
              <wp:anchor distT="0" distB="0" distL="114300" distR="114300" simplePos="0" relativeHeight="252114432" behindDoc="0" locked="0" layoutInCell="1" allowOverlap="1" wp14:anchorId="444131CC" wp14:editId="2D45591C">
                <wp:simplePos x="0" y="0"/>
                <wp:positionH relativeFrom="column">
                  <wp:posOffset>-424288</wp:posOffset>
                </wp:positionH>
                <wp:positionV relativeFrom="paragraph">
                  <wp:posOffset>3246491</wp:posOffset>
                </wp:positionV>
                <wp:extent cx="1759142" cy="1221824"/>
                <wp:effectExtent l="0" t="0" r="0" b="0"/>
                <wp:wrapNone/>
                <wp:docPr id="464" name="Group 464"/>
                <wp:cNvGraphicFramePr/>
                <a:graphic xmlns:a="http://schemas.openxmlformats.org/drawingml/2006/main">
                  <a:graphicData uri="http://schemas.microsoft.com/office/word/2010/wordprocessingGroup">
                    <wpg:wgp>
                      <wpg:cNvGrpSpPr/>
                      <wpg:grpSpPr>
                        <a:xfrm>
                          <a:off x="0" y="0"/>
                          <a:ext cx="1759142" cy="1221824"/>
                          <a:chOff x="0" y="0"/>
                          <a:chExt cx="1759142" cy="1221824"/>
                        </a:xfrm>
                      </wpg:grpSpPr>
                      <pic:pic xmlns:pic="http://schemas.openxmlformats.org/drawingml/2006/picture">
                        <pic:nvPicPr>
                          <pic:cNvPr id="44" name="Picture 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0385" y="0"/>
                            <a:ext cx="1026795" cy="666750"/>
                          </a:xfrm>
                          <a:prstGeom prst="rect">
                            <a:avLst/>
                          </a:prstGeom>
                        </pic:spPr>
                      </pic:pic>
                      <pic:pic xmlns:pic="http://schemas.openxmlformats.org/drawingml/2006/picture">
                        <pic:nvPicPr>
                          <pic:cNvPr id="14" name="Picture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664234"/>
                            <a:ext cx="542290" cy="501015"/>
                          </a:xfrm>
                          <a:prstGeom prst="rect">
                            <a:avLst/>
                          </a:prstGeom>
                        </pic:spPr>
                      </pic:pic>
                      <pic:pic xmlns:pic="http://schemas.openxmlformats.org/drawingml/2006/picture">
                        <pic:nvPicPr>
                          <pic:cNvPr id="301" name="Picture 30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199072" y="0"/>
                            <a:ext cx="560070" cy="806450"/>
                          </a:xfrm>
                          <a:prstGeom prst="rect">
                            <a:avLst/>
                          </a:prstGeom>
                        </pic:spPr>
                      </pic:pic>
                      <pic:pic xmlns:pic="http://schemas.openxmlformats.org/drawingml/2006/picture">
                        <pic:nvPicPr>
                          <pic:cNvPr id="13" name="Picture 1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629728" y="724619"/>
                            <a:ext cx="769620" cy="497205"/>
                          </a:xfrm>
                          <a:prstGeom prst="rect">
                            <a:avLst/>
                          </a:prstGeom>
                        </pic:spPr>
                      </pic:pic>
                    </wpg:wgp>
                  </a:graphicData>
                </a:graphic>
              </wp:anchor>
            </w:drawing>
          </mc:Choice>
          <mc:Fallback>
            <w:pict>
              <v:group w14:anchorId="0B2862B4" id="Group 464" o:spid="_x0000_s1026" style="position:absolute;margin-left:-33.4pt;margin-top:255.65pt;width:138.5pt;height:96.2pt;z-index:252114432" coordsize="17591,1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">
                <v:shape id="Picture 44" o:spid="_x0000_s1027" type="#_x0000_t75" style="position:absolute;left:603;width:10268;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">
                  <v:imagedata r:id="rId54" o:title=""/>
                </v:shape>
                <v:shape id="Picture 14" o:spid="_x0000_s1028" type="#_x0000_t75" style="position:absolute;top:6642;width:5422;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">
                  <v:imagedata r:id="rId55" o:title=""/>
                </v:shape>
                <v:shape id="Picture 301" o:spid="_x0000_s1029" type="#_x0000_t75" style="position:absolute;left:11990;width:5601;height: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">
                  <v:imagedata r:id="rId56" o:title=""/>
                </v:shape>
                <v:shape id="Picture 13" o:spid="_x0000_s1030" type="#_x0000_t75" style="position:absolute;left:6297;top:7246;width:7696;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">
                  <v:imagedata r:id="rId57" o:title=""/>
                </v:shape>
              </v:group>
            </w:pict>
          </mc:Fallback>
        </mc:AlternateContent>
      </w:r>
      <w:r w:rsidR="00C24FB7">
        <w:rPr>
          <w:noProof/>
        </w:rPr>
        <mc:AlternateContent>
          <mc:Choice Requires="wpg">
            <w:drawing>
              <wp:anchor distT="0" distB="0" distL="114300" distR="114300" simplePos="0" relativeHeight="251949568" behindDoc="0" locked="0" layoutInCell="1" allowOverlap="1" wp14:anchorId="457E10E8" wp14:editId="23202783">
                <wp:simplePos x="0" y="0"/>
                <wp:positionH relativeFrom="column">
                  <wp:posOffset>2586331</wp:posOffset>
                </wp:positionH>
                <wp:positionV relativeFrom="paragraph">
                  <wp:posOffset>3272371</wp:posOffset>
                </wp:positionV>
                <wp:extent cx="1568091" cy="1086305"/>
                <wp:effectExtent l="0" t="0" r="0" b="0"/>
                <wp:wrapNone/>
                <wp:docPr id="463" name="Group 463"/>
                <wp:cNvGraphicFramePr/>
                <a:graphic xmlns:a="http://schemas.openxmlformats.org/drawingml/2006/main">
                  <a:graphicData uri="http://schemas.microsoft.com/office/word/2010/wordprocessingGroup">
                    <wpg:wgp>
                      <wpg:cNvGrpSpPr/>
                      <wpg:grpSpPr>
                        <a:xfrm>
                          <a:off x="0" y="0"/>
                          <a:ext cx="1568091" cy="1086305"/>
                          <a:chOff x="0" y="0"/>
                          <a:chExt cx="1568091" cy="1086305"/>
                        </a:xfrm>
                      </wpg:grpSpPr>
                      <pic:pic xmlns:pic="http://schemas.openxmlformats.org/drawingml/2006/picture">
                        <pic:nvPicPr>
                          <pic:cNvPr id="45" name="Picture 4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009291" y="112143"/>
                            <a:ext cx="558800" cy="525780"/>
                          </a:xfrm>
                          <a:prstGeom prst="rect">
                            <a:avLst/>
                          </a:prstGeom>
                        </pic:spPr>
                      </pic:pic>
                      <pic:pic xmlns:pic="http://schemas.openxmlformats.org/drawingml/2006/picture">
                        <pic:nvPicPr>
                          <pic:cNvPr id="12" name="Picture 1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483079" y="0"/>
                            <a:ext cx="459105" cy="460375"/>
                          </a:xfrm>
                          <a:prstGeom prst="rect">
                            <a:avLst/>
                          </a:prstGeom>
                        </pic:spPr>
                      </pic:pic>
                      <pic:pic xmlns:pic="http://schemas.openxmlformats.org/drawingml/2006/picture">
                        <pic:nvPicPr>
                          <pic:cNvPr id="303" name="Picture 30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457200"/>
                            <a:ext cx="593090" cy="591820"/>
                          </a:xfrm>
                          <a:prstGeom prst="rect">
                            <a:avLst/>
                          </a:prstGeom>
                        </pic:spPr>
                      </pic:pic>
                      <pic:pic xmlns:pic="http://schemas.openxmlformats.org/drawingml/2006/picture">
                        <pic:nvPicPr>
                          <pic:cNvPr id="309" name="Picture 30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664234" y="733245"/>
                            <a:ext cx="687070" cy="353060"/>
                          </a:xfrm>
                          <a:prstGeom prst="rect">
                            <a:avLst/>
                          </a:prstGeom>
                        </pic:spPr>
                      </pic:pic>
                    </wpg:wgp>
                  </a:graphicData>
                </a:graphic>
              </wp:anchor>
            </w:drawing>
          </mc:Choice>
          <mc:Fallback>
            <w:pict>
              <v:group w14:anchorId="36FCD4BC" id="Group 463" o:spid="_x0000_s1026" style="position:absolute;margin-left:203.65pt;margin-top:257.65pt;width:123.45pt;height:85.55pt;z-index:251949568" coordsize="15680,1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">
                <v:shape id="Picture 45" o:spid="_x0000_s1027" type="#_x0000_t75" style="position:absolute;left:10092;top:1121;width:558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">
                  <v:imagedata r:id="rId62" o:title=""/>
                </v:shape>
                <v:shape id="Picture 12" o:spid="_x0000_s1028" type="#_x0000_t75" style="position:absolute;left:4830;width:4591;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">
                  <v:imagedata r:id="rId63" o:title=""/>
                </v:shape>
                <v:shape id="Picture 303" o:spid="_x0000_s1029" type="#_x0000_t75" style="position:absolute;top:4572;width:5930;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">
                  <v:imagedata r:id="rId64" o:title=""/>
                </v:shape>
                <v:shape id="Picture 309" o:spid="_x0000_s1030" type="#_x0000_t75" style="position:absolute;left:6642;top:7332;width:6871;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">
                  <v:imagedata r:id="rId65" o:title=""/>
                </v:shape>
              </v:group>
            </w:pict>
          </mc:Fallback>
        </mc:AlternateContent>
      </w:r>
      <w:r w:rsidR="00C24FB7">
        <w:rPr>
          <w:noProof/>
        </w:rPr>
        <w:drawing>
          <wp:anchor distT="0" distB="0" distL="114300" distR="114300" simplePos="0" relativeHeight="251951616" behindDoc="0" locked="0" layoutInCell="1" allowOverlap="1" wp14:anchorId="05C38FBA" wp14:editId="22E54AF1">
            <wp:simplePos x="0" y="0"/>
            <wp:positionH relativeFrom="column">
              <wp:posOffset>1575435</wp:posOffset>
            </wp:positionH>
            <wp:positionV relativeFrom="paragraph">
              <wp:posOffset>3148660</wp:posOffset>
            </wp:positionV>
            <wp:extent cx="848360" cy="127635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48360" cy="1276350"/>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3184" behindDoc="0" locked="0" layoutInCell="1" allowOverlap="1" wp14:anchorId="2DC209E4" wp14:editId="5178BB7E">
            <wp:simplePos x="0" y="0"/>
            <wp:positionH relativeFrom="column">
              <wp:posOffset>2417445</wp:posOffset>
            </wp:positionH>
            <wp:positionV relativeFrom="paragraph">
              <wp:posOffset>1437335</wp:posOffset>
            </wp:positionV>
            <wp:extent cx="523240" cy="48958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3240" cy="489585"/>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4208" behindDoc="0" locked="0" layoutInCell="1" allowOverlap="1" wp14:anchorId="57337770" wp14:editId="1FBDB69A">
            <wp:simplePos x="0" y="0"/>
            <wp:positionH relativeFrom="column">
              <wp:posOffset>3246870</wp:posOffset>
            </wp:positionH>
            <wp:positionV relativeFrom="paragraph">
              <wp:posOffset>1541145</wp:posOffset>
            </wp:positionV>
            <wp:extent cx="687628" cy="353511"/>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7628" cy="353511"/>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5232" behindDoc="0" locked="0" layoutInCell="1" allowOverlap="1" wp14:anchorId="1C2B5F16" wp14:editId="4C130604">
            <wp:simplePos x="0" y="0"/>
            <wp:positionH relativeFrom="column">
              <wp:posOffset>-176022</wp:posOffset>
            </wp:positionH>
            <wp:positionV relativeFrom="paragraph">
              <wp:posOffset>1432611</wp:posOffset>
            </wp:positionV>
            <wp:extent cx="556412" cy="5548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6412" cy="554861"/>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2160" behindDoc="0" locked="0" layoutInCell="1" allowOverlap="1" wp14:anchorId="63F67EC2" wp14:editId="349C8AF2">
            <wp:simplePos x="0" y="0"/>
            <wp:positionH relativeFrom="column">
              <wp:posOffset>759307</wp:posOffset>
            </wp:positionH>
            <wp:positionV relativeFrom="paragraph">
              <wp:posOffset>1417765</wp:posOffset>
            </wp:positionV>
            <wp:extent cx="379381" cy="590931"/>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9381" cy="590931"/>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6256" behindDoc="0" locked="0" layoutInCell="1" allowOverlap="1" wp14:anchorId="5512BA97" wp14:editId="748B43A5">
            <wp:simplePos x="0" y="0"/>
            <wp:positionH relativeFrom="column">
              <wp:posOffset>1615338</wp:posOffset>
            </wp:positionH>
            <wp:positionV relativeFrom="paragraph">
              <wp:posOffset>1415796</wp:posOffset>
            </wp:positionV>
            <wp:extent cx="411535" cy="59253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1535" cy="592531"/>
                    </a:xfrm>
                    <a:prstGeom prst="rect">
                      <a:avLst/>
                    </a:prstGeom>
                  </pic:spPr>
                </pic:pic>
              </a:graphicData>
            </a:graphic>
            <wp14:sizeRelH relativeFrom="margin">
              <wp14:pctWidth>0</wp14:pctWidth>
            </wp14:sizeRelH>
            <wp14:sizeRelV relativeFrom="margin">
              <wp14:pctHeight>0</wp14:pctHeight>
            </wp14:sizeRelV>
          </wp:anchor>
        </w:drawing>
      </w:r>
      <w:r w:rsidR="00C24FB7">
        <w:rPr>
          <w:noProof/>
        </w:rPr>
        <mc:AlternateContent>
          <mc:Choice Requires="wpg">
            <w:drawing>
              <wp:anchor distT="0" distB="0" distL="114300" distR="114300" simplePos="0" relativeHeight="252008960" behindDoc="0" locked="0" layoutInCell="1" allowOverlap="1" wp14:anchorId="51878C8D" wp14:editId="1DAF1A10">
                <wp:simplePos x="0" y="0"/>
                <wp:positionH relativeFrom="column">
                  <wp:posOffset>4606925</wp:posOffset>
                </wp:positionH>
                <wp:positionV relativeFrom="paragraph">
                  <wp:posOffset>3111945</wp:posOffset>
                </wp:positionV>
                <wp:extent cx="4793615" cy="485140"/>
                <wp:effectExtent l="0" t="0" r="6985" b="0"/>
                <wp:wrapNone/>
                <wp:docPr id="388" name="Group 388"/>
                <wp:cNvGraphicFramePr/>
                <a:graphic xmlns:a="http://schemas.openxmlformats.org/drawingml/2006/main">
                  <a:graphicData uri="http://schemas.microsoft.com/office/word/2010/wordprocessingGroup">
                    <wpg:wgp>
                      <wpg:cNvGrpSpPr/>
                      <wpg:grpSpPr>
                        <a:xfrm>
                          <a:off x="0" y="0"/>
                          <a:ext cx="4793615" cy="485140"/>
                          <a:chOff x="0" y="0"/>
                          <a:chExt cx="4794123" cy="485470"/>
                        </a:xfrm>
                      </wpg:grpSpPr>
                      <pic:pic xmlns:pic="http://schemas.openxmlformats.org/drawingml/2006/picture">
                        <pic:nvPicPr>
                          <pic:cNvPr id="377" name="Picture 37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8790" cy="478155"/>
                          </a:xfrm>
                          <a:prstGeom prst="rect">
                            <a:avLst/>
                          </a:prstGeom>
                        </pic:spPr>
                      </pic:pic>
                      <pic:pic xmlns:pic="http://schemas.openxmlformats.org/drawingml/2006/picture">
                        <pic:nvPicPr>
                          <pic:cNvPr id="378" name="Picture 37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541324" y="0"/>
                            <a:ext cx="478790" cy="478155"/>
                          </a:xfrm>
                          <a:prstGeom prst="rect">
                            <a:avLst/>
                          </a:prstGeom>
                        </pic:spPr>
                      </pic:pic>
                      <pic:pic xmlns:pic="http://schemas.openxmlformats.org/drawingml/2006/picture">
                        <pic:nvPicPr>
                          <pic:cNvPr id="381" name="Picture 38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075334" y="0"/>
                            <a:ext cx="478155" cy="478155"/>
                          </a:xfrm>
                          <a:prstGeom prst="rect">
                            <a:avLst/>
                          </a:prstGeom>
                        </pic:spPr>
                      </pic:pic>
                      <pic:pic xmlns:pic="http://schemas.openxmlformats.org/drawingml/2006/picture">
                        <pic:nvPicPr>
                          <pic:cNvPr id="382" name="Picture 38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616659" y="0"/>
                            <a:ext cx="478155" cy="478155"/>
                          </a:xfrm>
                          <a:prstGeom prst="rect">
                            <a:avLst/>
                          </a:prstGeom>
                        </pic:spPr>
                      </pic:pic>
                      <pic:pic xmlns:pic="http://schemas.openxmlformats.org/drawingml/2006/picture">
                        <pic:nvPicPr>
                          <pic:cNvPr id="200" name="Picture 20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157984" y="0"/>
                            <a:ext cx="478155" cy="478155"/>
                          </a:xfrm>
                          <a:prstGeom prst="rect">
                            <a:avLst/>
                          </a:prstGeom>
                        </pic:spPr>
                      </pic:pic>
                      <pic:pic xmlns:pic="http://schemas.openxmlformats.org/drawingml/2006/picture">
                        <pic:nvPicPr>
                          <pic:cNvPr id="384" name="Picture 38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691993" y="0"/>
                            <a:ext cx="478790" cy="478155"/>
                          </a:xfrm>
                          <a:prstGeom prst="rect">
                            <a:avLst/>
                          </a:prstGeom>
                        </pic:spPr>
                      </pic:pic>
                      <pic:pic xmlns:pic="http://schemas.openxmlformats.org/drawingml/2006/picture">
                        <pic:nvPicPr>
                          <pic:cNvPr id="385" name="Picture 38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233318" y="7315"/>
                            <a:ext cx="478790" cy="478155"/>
                          </a:xfrm>
                          <a:prstGeom prst="rect">
                            <a:avLst/>
                          </a:prstGeom>
                        </pic:spPr>
                      </pic:pic>
                      <pic:pic xmlns:pic="http://schemas.openxmlformats.org/drawingml/2006/picture">
                        <pic:nvPicPr>
                          <pic:cNvPr id="386" name="Picture 386"/>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774643" y="0"/>
                            <a:ext cx="478790" cy="478155"/>
                          </a:xfrm>
                          <a:prstGeom prst="rect">
                            <a:avLst/>
                          </a:prstGeom>
                        </pic:spPr>
                      </pic:pic>
                      <pic:pic xmlns:pic="http://schemas.openxmlformats.org/drawingml/2006/picture">
                        <pic:nvPicPr>
                          <pic:cNvPr id="387" name="Picture 38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4315968" y="0"/>
                            <a:ext cx="478155" cy="478155"/>
                          </a:xfrm>
                          <a:prstGeom prst="rect">
                            <a:avLst/>
                          </a:prstGeom>
                        </pic:spPr>
                      </pic:pic>
                    </wpg:wgp>
                  </a:graphicData>
                </a:graphic>
              </wp:anchor>
            </w:drawing>
          </mc:Choice>
          <mc:Fallback>
            <w:pict>
              <v:group w14:anchorId="7101C178" id="Group 388" o:spid="_x0000_s1026" style="position:absolute;margin-left:362.75pt;margin-top:245.05pt;width:377.45pt;height:38.2pt;z-index:252008960" coordsize="4794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">
                <v:shape id="Picture 377" o:spid="_x0000_s1027" type="#_x0000_t75" style="position:absolute;width:4787;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">
                  <v:imagedata r:id="rId73" o:title=""/>
                </v:shape>
                <v:shape id="Picture 378" o:spid="_x0000_s1028" type="#_x0000_t75" style="position:absolute;left:5413;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">
                  <v:imagedata r:id="rId74" o:title=""/>
                </v:shape>
                <v:shape id="Picture 381" o:spid="_x0000_s1029" type="#_x0000_t75" style="position:absolute;left:10753;width:4781;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">
                  <v:imagedata r:id="rId73" o:title=""/>
                </v:shape>
                <v:shape id="Picture 382" o:spid="_x0000_s1030" type="#_x0000_t75" style="position:absolute;left:16166;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">
                  <v:imagedata r:id="rId74" o:title=""/>
                </v:shape>
                <v:shape id="Picture 200" o:spid="_x0000_s1031" type="#_x0000_t75" style="position:absolute;left:21579;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">
                  <v:imagedata r:id="rId73" o:title=""/>
                </v:shape>
                <v:shape id="Picture 384" o:spid="_x0000_s1032" type="#_x0000_t75" style="position:absolute;left:26919;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">
                  <v:imagedata r:id="rId74" o:title=""/>
                </v:shape>
                <v:shape id="Picture 385" o:spid="_x0000_s1033" type="#_x0000_t75" style="position:absolute;left:32333;top:73;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">
                  <v:imagedata r:id="rId73" o:title=""/>
                </v:shape>
                <v:shape id="Picture 386" o:spid="_x0000_s1034" type="#_x0000_t75" style="position:absolute;left:37746;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">
                  <v:imagedata r:id="rId74" o:title=""/>
                </v:shape>
                <v:shape id="Picture 387" o:spid="_x0000_s1035" type="#_x0000_t75" style="position:absolute;left:43159;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">
                  <v:imagedata r:id="rId73" o:title=""/>
                </v:shape>
              </v:group>
            </w:pict>
          </mc:Fallback>
        </mc:AlternateContent>
      </w:r>
      <w:r w:rsidR="00C24FB7">
        <w:rPr>
          <w:noProof/>
        </w:rPr>
        <mc:AlternateContent>
          <mc:Choice Requires="wpg">
            <w:drawing>
              <wp:anchor distT="0" distB="0" distL="114300" distR="114300" simplePos="0" relativeHeight="251996672" behindDoc="0" locked="0" layoutInCell="1" allowOverlap="1" wp14:anchorId="4CB7ADF2" wp14:editId="61879ADF">
                <wp:simplePos x="0" y="0"/>
                <wp:positionH relativeFrom="column">
                  <wp:posOffset>4604385</wp:posOffset>
                </wp:positionH>
                <wp:positionV relativeFrom="paragraph">
                  <wp:posOffset>4024440</wp:posOffset>
                </wp:positionV>
                <wp:extent cx="4791075" cy="477520"/>
                <wp:effectExtent l="0" t="0" r="9525" b="0"/>
                <wp:wrapNone/>
                <wp:docPr id="405" name="Group 405"/>
                <wp:cNvGraphicFramePr/>
                <a:graphic xmlns:a="http://schemas.openxmlformats.org/drawingml/2006/main">
                  <a:graphicData uri="http://schemas.microsoft.com/office/word/2010/wordprocessingGroup">
                    <wpg:wgp>
                      <wpg:cNvGrpSpPr/>
                      <wpg:grpSpPr>
                        <a:xfrm>
                          <a:off x="0" y="0"/>
                          <a:ext cx="4791075" cy="477520"/>
                          <a:chOff x="0" y="0"/>
                          <a:chExt cx="4791363" cy="477520"/>
                        </a:xfrm>
                      </wpg:grpSpPr>
                      <pic:pic xmlns:pic="http://schemas.openxmlformats.org/drawingml/2006/picture">
                        <pic:nvPicPr>
                          <pic:cNvPr id="95" name="Picture 9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8155" cy="477520"/>
                          </a:xfrm>
                          <a:prstGeom prst="rect">
                            <a:avLst/>
                          </a:prstGeom>
                        </pic:spPr>
                      </pic:pic>
                      <pic:pic xmlns:pic="http://schemas.openxmlformats.org/drawingml/2006/picture">
                        <pic:nvPicPr>
                          <pic:cNvPr id="329" name="Picture 32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543464" y="0"/>
                            <a:ext cx="478155" cy="477520"/>
                          </a:xfrm>
                          <a:prstGeom prst="rect">
                            <a:avLst/>
                          </a:prstGeom>
                        </pic:spPr>
                      </pic:pic>
                      <pic:pic xmlns:pic="http://schemas.openxmlformats.org/drawingml/2006/picture">
                        <pic:nvPicPr>
                          <pic:cNvPr id="331" name="Picture 33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078302" y="0"/>
                            <a:ext cx="478155" cy="477520"/>
                          </a:xfrm>
                          <a:prstGeom prst="rect">
                            <a:avLst/>
                          </a:prstGeom>
                        </pic:spPr>
                      </pic:pic>
                      <pic:pic xmlns:pic="http://schemas.openxmlformats.org/drawingml/2006/picture">
                        <pic:nvPicPr>
                          <pic:cNvPr id="333" name="Picture 3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613140" y="0"/>
                            <a:ext cx="478155" cy="477520"/>
                          </a:xfrm>
                          <a:prstGeom prst="rect">
                            <a:avLst/>
                          </a:prstGeom>
                        </pic:spPr>
                      </pic:pic>
                      <pic:pic xmlns:pic="http://schemas.openxmlformats.org/drawingml/2006/picture">
                        <pic:nvPicPr>
                          <pic:cNvPr id="334" name="Picture 33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156604" y="0"/>
                            <a:ext cx="478155" cy="477520"/>
                          </a:xfrm>
                          <a:prstGeom prst="rect">
                            <a:avLst/>
                          </a:prstGeom>
                        </pic:spPr>
                      </pic:pic>
                      <pic:pic xmlns:pic="http://schemas.openxmlformats.org/drawingml/2006/picture">
                        <pic:nvPicPr>
                          <pic:cNvPr id="335" name="Picture 33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691442" y="0"/>
                            <a:ext cx="478155" cy="477520"/>
                          </a:xfrm>
                          <a:prstGeom prst="rect">
                            <a:avLst/>
                          </a:prstGeom>
                        </pic:spPr>
                      </pic:pic>
                      <pic:pic xmlns:pic="http://schemas.openxmlformats.org/drawingml/2006/picture">
                        <pic:nvPicPr>
                          <pic:cNvPr id="336" name="Picture 33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234906" y="0"/>
                            <a:ext cx="478155" cy="477520"/>
                          </a:xfrm>
                          <a:prstGeom prst="rect">
                            <a:avLst/>
                          </a:prstGeom>
                        </pic:spPr>
                      </pic:pic>
                      <pic:pic xmlns:pic="http://schemas.openxmlformats.org/drawingml/2006/picture">
                        <pic:nvPicPr>
                          <pic:cNvPr id="337" name="Picture 33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769744" y="0"/>
                            <a:ext cx="478155" cy="477520"/>
                          </a:xfrm>
                          <a:prstGeom prst="rect">
                            <a:avLst/>
                          </a:prstGeom>
                        </pic:spPr>
                      </pic:pic>
                      <pic:pic xmlns:pic="http://schemas.openxmlformats.org/drawingml/2006/picture">
                        <pic:nvPicPr>
                          <pic:cNvPr id="371" name="Picture 37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313208" y="0"/>
                            <a:ext cx="478155" cy="477520"/>
                          </a:xfrm>
                          <a:prstGeom prst="rect">
                            <a:avLst/>
                          </a:prstGeom>
                        </pic:spPr>
                      </pic:pic>
                    </wpg:wgp>
                  </a:graphicData>
                </a:graphic>
              </wp:anchor>
            </w:drawing>
          </mc:Choice>
          <mc:Fallback>
            <w:pict>
              <v:group w14:anchorId="79ACFA17" id="Group 405" o:spid="_x0000_s1026" style="position:absolute;margin-left:362.55pt;margin-top:316.9pt;width:377.25pt;height:37.6pt;z-index:251996672" coordsize="47913,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">
                <v:shape id="Picture 95" o:spid="_x0000_s1027" type="#_x0000_t75" style="position:absolute;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">
                  <v:imagedata r:id="rId73" o:title=""/>
                </v:shape>
                <v:shape id="Picture 329" o:spid="_x0000_s1028" type="#_x0000_t75" style="position:absolute;left:5434;width:4782;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">
                  <v:imagedata r:id="rId74" o:title=""/>
                </v:shape>
                <v:shape id="Picture 331" o:spid="_x0000_s1029" type="#_x0000_t75" style="position:absolute;left:10783;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">
                  <v:imagedata r:id="rId74" o:title=""/>
                </v:shape>
                <v:shape id="Picture 333" o:spid="_x0000_s1030" type="#_x0000_t75" style="position:absolute;left:16131;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">
                  <v:imagedata r:id="rId73" o:title=""/>
                </v:shape>
                <v:shape id="Picture 334" o:spid="_x0000_s1031" type="#_x0000_t75" style="position:absolute;left:21566;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">
                  <v:imagedata r:id="rId74" o:title=""/>
                </v:shape>
                <v:shape id="Picture 335" o:spid="_x0000_s1032" type="#_x0000_t75" style="position:absolute;left:26914;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">
                  <v:imagedata r:id="rId74" o:title=""/>
                </v:shape>
                <v:shape id="Picture 336" o:spid="_x0000_s1033" type="#_x0000_t75" style="position:absolute;left:32349;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">
                  <v:imagedata r:id="rId73" o:title=""/>
                </v:shape>
                <v:shape id="Picture 337" o:spid="_x0000_s1034" type="#_x0000_t75" style="position:absolute;left:37697;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">
                  <v:imagedata r:id="rId74" o:title=""/>
                </v:shape>
                <v:shape id="Picture 371" o:spid="_x0000_s1035" type="#_x0000_t75" style="position:absolute;left:43132;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">
                  <v:imagedata r:id="rId74" o:title=""/>
                </v:shape>
              </v:group>
            </w:pict>
          </mc:Fallback>
        </mc:AlternateContent>
      </w:r>
      <w:r w:rsidR="00C24FB7">
        <w:rPr>
          <w:noProof/>
        </w:rPr>
        <mc:AlternateContent>
          <mc:Choice Requires="wpg">
            <w:drawing>
              <wp:anchor distT="0" distB="0" distL="114300" distR="114300" simplePos="0" relativeHeight="251953664" behindDoc="0" locked="0" layoutInCell="1" allowOverlap="1" wp14:anchorId="0D25A27C" wp14:editId="2A4D4CA8">
                <wp:simplePos x="0" y="0"/>
                <wp:positionH relativeFrom="column">
                  <wp:posOffset>5643880</wp:posOffset>
                </wp:positionH>
                <wp:positionV relativeFrom="paragraph">
                  <wp:posOffset>303720</wp:posOffset>
                </wp:positionV>
                <wp:extent cx="2590800" cy="264795"/>
                <wp:effectExtent l="0" t="0" r="19050" b="20955"/>
                <wp:wrapNone/>
                <wp:docPr id="314" name="Group 314"/>
                <wp:cNvGraphicFramePr/>
                <a:graphic xmlns:a="http://schemas.openxmlformats.org/drawingml/2006/main">
                  <a:graphicData uri="http://schemas.microsoft.com/office/word/2010/wordprocessingGroup">
                    <wpg:wgp>
                      <wpg:cNvGrpSpPr/>
                      <wpg:grpSpPr>
                        <a:xfrm>
                          <a:off x="0" y="0"/>
                          <a:ext cx="2590800" cy="264795"/>
                          <a:chOff x="0" y="0"/>
                          <a:chExt cx="3485197" cy="356235"/>
                        </a:xfrm>
                        <a:solidFill>
                          <a:schemeClr val="accent5">
                            <a:lumMod val="75000"/>
                          </a:schemeClr>
                        </a:solidFill>
                      </wpg:grpSpPr>
                      <wps:wsp>
                        <wps:cNvPr id="315" name="Rectangle 315"/>
                        <wps:cNvSpPr/>
                        <wps:spPr>
                          <a:xfrm>
                            <a:off x="0"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438150"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890587"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328737"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800225"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238375"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2690812"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3128962"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052B5" id="Group 314" o:spid="_x0000_s1026" style="position:absolute;margin-left:444.4pt;margin-top:23.9pt;width:204pt;height:20.85pt;z-index:251953664;mso-width-relative:margin;mso-height-relative:margin" coordsize="3485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">
                <v:rect id="Rectangle 315" o:spid="_x0000_s1027" style="position:absolute;width:344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" filled="f" strokecolor="black [3213]" strokeweight="1pt"/>
                <v:oval id="Oval 316" o:spid="_x0000_s1028" style="position:absolute;left:4381;width:356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" filled="f" strokecolor="black [3213]" strokeweight="1pt">
                  <v:stroke joinstyle="miter"/>
                </v:oval>
                <v:rect id="Rectangle 78" o:spid="_x0000_s1029" style="position:absolute;left:8905;width:3442;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oval id="Oval 79" o:spid="_x0000_s1030" style="position:absolute;left:13287;width:356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" filled="f" strokecolor="black [3213]" strokeweight="1pt">
                  <v:stroke joinstyle="miter"/>
                </v:oval>
                <v:rect id="Rectangle 80" o:spid="_x0000_s1031" style="position:absolute;left:18002;width:344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oval id="Oval 81" o:spid="_x0000_s1032" style="position:absolute;left:22383;width:356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" filled="f" strokecolor="black [3213]" strokeweight="1pt">
                  <v:stroke joinstyle="miter"/>
                </v:oval>
                <v:rect id="Rectangle 82" o:spid="_x0000_s1033" style="position:absolute;left:26908;width:344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" filled="f" strokecolor="black [3213]" strokeweight="1pt"/>
                <v:oval id="Oval 83" o:spid="_x0000_s1034" style="position:absolute;left:31289;width:356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" filled="f" strokecolor="black [3213]" strokeweight="1pt">
                  <v:stroke joinstyle="miter"/>
                </v:oval>
              </v:group>
            </w:pict>
          </mc:Fallback>
        </mc:AlternateContent>
      </w:r>
      <w:r w:rsidR="00C24FB7">
        <w:rPr>
          <w:noProof/>
        </w:rPr>
        <mc:AlternateContent>
          <mc:Choice Requires="wpg">
            <w:drawing>
              <wp:anchor distT="0" distB="0" distL="114300" distR="114300" simplePos="0" relativeHeight="252032512" behindDoc="0" locked="0" layoutInCell="1" allowOverlap="1" wp14:anchorId="66D2CFFE" wp14:editId="7282953B">
                <wp:simplePos x="0" y="0"/>
                <wp:positionH relativeFrom="column">
                  <wp:posOffset>4874260</wp:posOffset>
                </wp:positionH>
                <wp:positionV relativeFrom="paragraph">
                  <wp:posOffset>2173415</wp:posOffset>
                </wp:positionV>
                <wp:extent cx="4345305" cy="452755"/>
                <wp:effectExtent l="0" t="0" r="0" b="4445"/>
                <wp:wrapNone/>
                <wp:docPr id="403" name="Group 403"/>
                <wp:cNvGraphicFramePr/>
                <a:graphic xmlns:a="http://schemas.openxmlformats.org/drawingml/2006/main">
                  <a:graphicData uri="http://schemas.microsoft.com/office/word/2010/wordprocessingGroup">
                    <wpg:wgp>
                      <wpg:cNvGrpSpPr/>
                      <wpg:grpSpPr>
                        <a:xfrm>
                          <a:off x="0" y="0"/>
                          <a:ext cx="4345305" cy="452755"/>
                          <a:chOff x="0" y="0"/>
                          <a:chExt cx="4345772" cy="453285"/>
                        </a:xfrm>
                      </wpg:grpSpPr>
                      <pic:pic xmlns:pic="http://schemas.openxmlformats.org/drawingml/2006/picture">
                        <pic:nvPicPr>
                          <pic:cNvPr id="394" name="Picture 39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5610"/>
                            <a:ext cx="306705" cy="447675"/>
                          </a:xfrm>
                          <a:prstGeom prst="rect">
                            <a:avLst/>
                          </a:prstGeom>
                        </pic:spPr>
                      </pic:pic>
                      <pic:pic xmlns:pic="http://schemas.openxmlformats.org/drawingml/2006/picture">
                        <pic:nvPicPr>
                          <pic:cNvPr id="395" name="Picture 39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04883" y="5610"/>
                            <a:ext cx="306705" cy="447675"/>
                          </a:xfrm>
                          <a:prstGeom prst="rect">
                            <a:avLst/>
                          </a:prstGeom>
                        </pic:spPr>
                      </pic:pic>
                      <pic:pic xmlns:pic="http://schemas.openxmlformats.org/drawingml/2006/picture">
                        <pic:nvPicPr>
                          <pic:cNvPr id="396" name="Picture 39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1009767" y="5610"/>
                            <a:ext cx="306070" cy="447675"/>
                          </a:xfrm>
                          <a:prstGeom prst="rect">
                            <a:avLst/>
                          </a:prstGeom>
                        </pic:spPr>
                      </pic:pic>
                      <pic:pic xmlns:pic="http://schemas.openxmlformats.org/drawingml/2006/picture">
                        <pic:nvPicPr>
                          <pic:cNvPr id="397" name="Picture 397"/>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520260" y="5610"/>
                            <a:ext cx="306070" cy="447675"/>
                          </a:xfrm>
                          <a:prstGeom prst="rect">
                            <a:avLst/>
                          </a:prstGeom>
                        </pic:spPr>
                      </pic:pic>
                      <pic:pic xmlns:pic="http://schemas.openxmlformats.org/drawingml/2006/picture">
                        <pic:nvPicPr>
                          <pic:cNvPr id="398" name="Picture 39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019533" y="5610"/>
                            <a:ext cx="306070" cy="447675"/>
                          </a:xfrm>
                          <a:prstGeom prst="rect">
                            <a:avLst/>
                          </a:prstGeom>
                        </pic:spPr>
                      </pic:pic>
                      <pic:pic xmlns:pic="http://schemas.openxmlformats.org/drawingml/2006/picture">
                        <pic:nvPicPr>
                          <pic:cNvPr id="399" name="Picture 39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524417" y="0"/>
                            <a:ext cx="306705" cy="447675"/>
                          </a:xfrm>
                          <a:prstGeom prst="rect">
                            <a:avLst/>
                          </a:prstGeom>
                        </pic:spPr>
                      </pic:pic>
                      <pic:pic xmlns:pic="http://schemas.openxmlformats.org/drawingml/2006/picture">
                        <pic:nvPicPr>
                          <pic:cNvPr id="400" name="Picture 40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3029300" y="5610"/>
                            <a:ext cx="306070" cy="447675"/>
                          </a:xfrm>
                          <a:prstGeom prst="rect">
                            <a:avLst/>
                          </a:prstGeom>
                        </pic:spPr>
                      </pic:pic>
                      <pic:pic xmlns:pic="http://schemas.openxmlformats.org/drawingml/2006/picture">
                        <pic:nvPicPr>
                          <pic:cNvPr id="401" name="Picture 40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3539794" y="5610"/>
                            <a:ext cx="306070" cy="447675"/>
                          </a:xfrm>
                          <a:prstGeom prst="rect">
                            <a:avLst/>
                          </a:prstGeom>
                        </pic:spPr>
                      </pic:pic>
                      <pic:pic xmlns:pic="http://schemas.openxmlformats.org/drawingml/2006/picture">
                        <pic:nvPicPr>
                          <pic:cNvPr id="402" name="Picture 402"/>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4039067" y="5610"/>
                            <a:ext cx="306705" cy="447675"/>
                          </a:xfrm>
                          <a:prstGeom prst="rect">
                            <a:avLst/>
                          </a:prstGeom>
                        </pic:spPr>
                      </pic:pic>
                    </wpg:wgp>
                  </a:graphicData>
                </a:graphic>
              </wp:anchor>
            </w:drawing>
          </mc:Choice>
          <mc:Fallback>
            <w:pict>
              <v:group w14:anchorId="355F6B46" id="Group 403" o:spid="_x0000_s1026" style="position:absolute;margin-left:383.8pt;margin-top:171.15pt;width:342.15pt;height:35.65pt;z-index:252032512" coordsize="4345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">
                <v:shape id="Picture 394" o:spid="_x0000_s1027" type="#_x0000_t75" style="position:absolute;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">
                  <v:imagedata r:id="rId77" o:title=""/>
                </v:shape>
                <v:shape id="Picture 395" o:spid="_x0000_s1028" type="#_x0000_t75" style="position:absolute;left:5048;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">
                  <v:imagedata r:id="rId78" o:title=""/>
                </v:shape>
                <v:shape id="Picture 396" o:spid="_x0000_s1029" type="#_x0000_t75" style="position:absolute;left:10097;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v:imagedata r:id="rId78" o:title=""/>
                </v:shape>
                <v:shape id="Picture 397" o:spid="_x0000_s1030" type="#_x0000_t75" style="position:absolute;left:15202;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">
                  <v:imagedata r:id="rId77" o:title=""/>
                </v:shape>
                <v:shape id="Picture 398" o:spid="_x0000_s1031" type="#_x0000_t75" style="position:absolute;left:20195;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">
                  <v:imagedata r:id="rId78" o:title=""/>
                </v:shape>
                <v:shape id="Picture 399" o:spid="_x0000_s1032" type="#_x0000_t75" style="position:absolute;left:25244;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">
                  <v:imagedata r:id="rId78" o:title=""/>
                </v:shape>
                <v:shape id="Picture 400" o:spid="_x0000_s1033" type="#_x0000_t75" style="position:absolute;left:30293;top:56;width:3060;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">
                  <v:imagedata r:id="rId77" o:title=""/>
                </v:shape>
                <v:shape id="Picture 401" o:spid="_x0000_s1034" type="#_x0000_t75" style="position:absolute;left:35397;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">
                  <v:imagedata r:id="rId78" o:title=""/>
                </v:shape>
                <v:shape id="Picture 402" o:spid="_x0000_s1035" type="#_x0000_t75" style="position:absolute;left:40390;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">
                  <v:imagedata r:id="rId78" o:title=""/>
                </v:shape>
              </v:group>
            </w:pict>
          </mc:Fallback>
        </mc:AlternateContent>
      </w:r>
      <w:r w:rsidR="002F02C1">
        <w:rPr>
          <w:noProof/>
        </w:rPr>
        <mc:AlternateContent>
          <mc:Choice Requires="wpg">
            <w:drawing>
              <wp:anchor distT="0" distB="0" distL="114300" distR="114300" simplePos="0" relativeHeight="252020224" behindDoc="0" locked="0" layoutInCell="1" allowOverlap="1" wp14:anchorId="13B1FECD" wp14:editId="16A3EE39">
                <wp:simplePos x="0" y="0"/>
                <wp:positionH relativeFrom="column">
                  <wp:posOffset>5401310</wp:posOffset>
                </wp:positionH>
                <wp:positionV relativeFrom="paragraph">
                  <wp:posOffset>1093841</wp:posOffset>
                </wp:positionV>
                <wp:extent cx="3088640" cy="452755"/>
                <wp:effectExtent l="0" t="0" r="0" b="4445"/>
                <wp:wrapNone/>
                <wp:docPr id="404" name="Group 404"/>
                <wp:cNvGraphicFramePr/>
                <a:graphic xmlns:a="http://schemas.openxmlformats.org/drawingml/2006/main">
                  <a:graphicData uri="http://schemas.microsoft.com/office/word/2010/wordprocessingGroup">
                    <wpg:wgp>
                      <wpg:cNvGrpSpPr/>
                      <wpg:grpSpPr>
                        <a:xfrm>
                          <a:off x="0" y="0"/>
                          <a:ext cx="3088640" cy="452755"/>
                          <a:chOff x="0" y="0"/>
                          <a:chExt cx="3089174" cy="453285"/>
                        </a:xfrm>
                      </wpg:grpSpPr>
                      <pic:pic xmlns:pic="http://schemas.openxmlformats.org/drawingml/2006/picture">
                        <pic:nvPicPr>
                          <pic:cNvPr id="33" name="Picture 3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6705" cy="447675"/>
                          </a:xfrm>
                          <a:prstGeom prst="rect">
                            <a:avLst/>
                          </a:prstGeom>
                        </pic:spPr>
                      </pic:pic>
                      <pic:pic xmlns:pic="http://schemas.openxmlformats.org/drawingml/2006/picture">
                        <pic:nvPicPr>
                          <pic:cNvPr id="389" name="Picture 38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49762" y="0"/>
                            <a:ext cx="306705" cy="447675"/>
                          </a:xfrm>
                          <a:prstGeom prst="rect">
                            <a:avLst/>
                          </a:prstGeom>
                        </pic:spPr>
                      </pic:pic>
                      <pic:pic xmlns:pic="http://schemas.openxmlformats.org/drawingml/2006/picture">
                        <pic:nvPicPr>
                          <pic:cNvPr id="390" name="Picture 39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110744" y="5610"/>
                            <a:ext cx="306705" cy="447675"/>
                          </a:xfrm>
                          <a:prstGeom prst="rect">
                            <a:avLst/>
                          </a:prstGeom>
                        </pic:spPr>
                      </pic:pic>
                      <pic:pic xmlns:pic="http://schemas.openxmlformats.org/drawingml/2006/picture">
                        <pic:nvPicPr>
                          <pic:cNvPr id="391" name="Picture 39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1666116" y="5610"/>
                            <a:ext cx="306705" cy="447675"/>
                          </a:xfrm>
                          <a:prstGeom prst="rect">
                            <a:avLst/>
                          </a:prstGeom>
                        </pic:spPr>
                      </pic:pic>
                      <pic:pic xmlns:pic="http://schemas.openxmlformats.org/drawingml/2006/picture">
                        <pic:nvPicPr>
                          <pic:cNvPr id="392" name="Picture 39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227097" y="5610"/>
                            <a:ext cx="306705" cy="447675"/>
                          </a:xfrm>
                          <a:prstGeom prst="rect">
                            <a:avLst/>
                          </a:prstGeom>
                        </pic:spPr>
                      </pic:pic>
                      <pic:pic xmlns:pic="http://schemas.openxmlformats.org/drawingml/2006/picture">
                        <pic:nvPicPr>
                          <pic:cNvPr id="393" name="Picture 39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782469" y="5610"/>
                            <a:ext cx="306705" cy="447675"/>
                          </a:xfrm>
                          <a:prstGeom prst="rect">
                            <a:avLst/>
                          </a:prstGeom>
                        </pic:spPr>
                      </pic:pic>
                    </wpg:wgp>
                  </a:graphicData>
                </a:graphic>
              </wp:anchor>
            </w:drawing>
          </mc:Choice>
          <mc:Fallback>
            <w:pict>
              <v:group w14:anchorId="2D66A879" id="Group 404" o:spid="_x0000_s1026" style="position:absolute;margin-left:425.3pt;margin-top:86.15pt;width:243.2pt;height:35.65pt;z-index:252020224" coordsize="30891,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">
                <v:shape id="Picture 33" o:spid="_x0000_s1027" type="#_x0000_t75" style="position:absolute;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">
                  <v:imagedata r:id="rId77" o:title=""/>
                </v:shape>
                <v:shape id="Picture 389" o:spid="_x0000_s1028" type="#_x0000_t75" style="position:absolute;left:5497;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">
                  <v:imagedata r:id="rId78" o:title=""/>
                </v:shape>
                <v:shape id="Picture 390" o:spid="_x0000_s1029" type="#_x0000_t75" style="position:absolute;left:11107;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">
                  <v:imagedata r:id="rId77" o:title=""/>
                </v:shape>
                <v:shape id="Picture 391" o:spid="_x0000_s1030" type="#_x0000_t75" style="position:absolute;left:16661;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">
                  <v:imagedata r:id="rId78" o:title=""/>
                </v:shape>
                <v:shape id="Picture 392" o:spid="_x0000_s1031" type="#_x0000_t75" style="position:absolute;left:22270;top:56;width:3068;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">
                  <v:imagedata r:id="rId77" o:title=""/>
                </v:shape>
                <v:shape id="Picture 393" o:spid="_x0000_s1032" type="#_x0000_t75" style="position:absolute;left:27824;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">
                  <v:imagedata r:id="rId78" o:title=""/>
                </v:shape>
              </v:group>
            </w:pict>
          </mc:Fallback>
        </mc:AlternateContent>
      </w:r>
      <w:r w:rsidR="00F07E99" w:rsidRPr="005E4994">
        <w:rPr>
          <w:noProof/>
        </w:rPr>
        <w:drawing>
          <wp:anchor distT="0" distB="0" distL="114300" distR="114300" simplePos="0" relativeHeight="251927040" behindDoc="0" locked="0" layoutInCell="1" allowOverlap="1" wp14:anchorId="34BEC150" wp14:editId="29F6C8DD">
            <wp:simplePos x="0" y="0"/>
            <wp:positionH relativeFrom="column">
              <wp:posOffset>2128464</wp:posOffset>
            </wp:positionH>
            <wp:positionV relativeFrom="paragraph">
              <wp:posOffset>46990</wp:posOffset>
            </wp:positionV>
            <wp:extent cx="422031" cy="648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2031" cy="648335"/>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9088" behindDoc="0" locked="0" layoutInCell="1" allowOverlap="1" wp14:anchorId="47FAF22C" wp14:editId="7B849D0C">
            <wp:simplePos x="0" y="0"/>
            <wp:positionH relativeFrom="column">
              <wp:posOffset>535940</wp:posOffset>
            </wp:positionH>
            <wp:positionV relativeFrom="paragraph">
              <wp:posOffset>212934</wp:posOffset>
            </wp:positionV>
            <wp:extent cx="504825" cy="483026"/>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5716" cy="483879"/>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8064" behindDoc="0" locked="0" layoutInCell="1" allowOverlap="1" wp14:anchorId="5C6A628F" wp14:editId="2989E29A">
            <wp:simplePos x="0" y="0"/>
            <wp:positionH relativeFrom="column">
              <wp:posOffset>1335736</wp:posOffset>
            </wp:positionH>
            <wp:positionV relativeFrom="paragraph">
              <wp:posOffset>163195</wp:posOffset>
            </wp:positionV>
            <wp:extent cx="462915" cy="534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2915" cy="534670"/>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4992" behindDoc="0" locked="0" layoutInCell="1" allowOverlap="1" wp14:anchorId="59AC1BF8" wp14:editId="29C6F08F">
            <wp:simplePos x="0" y="0"/>
            <wp:positionH relativeFrom="column">
              <wp:posOffset>2839416</wp:posOffset>
            </wp:positionH>
            <wp:positionV relativeFrom="paragraph">
              <wp:posOffset>163195</wp:posOffset>
            </wp:positionV>
            <wp:extent cx="812800" cy="53467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12800" cy="534670"/>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6016" behindDoc="0" locked="0" layoutInCell="1" allowOverlap="1" wp14:anchorId="0878CE7F" wp14:editId="500763C8">
            <wp:simplePos x="0" y="0"/>
            <wp:positionH relativeFrom="column">
              <wp:posOffset>-251654</wp:posOffset>
            </wp:positionH>
            <wp:positionV relativeFrom="paragraph">
              <wp:posOffset>163195</wp:posOffset>
            </wp:positionV>
            <wp:extent cx="534670" cy="53467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30112" behindDoc="0" locked="0" layoutInCell="1" allowOverlap="1" wp14:anchorId="29CE89AC" wp14:editId="468BD496">
            <wp:simplePos x="0" y="0"/>
            <wp:positionH relativeFrom="column">
              <wp:posOffset>3938684</wp:posOffset>
            </wp:positionH>
            <wp:positionV relativeFrom="paragraph">
              <wp:posOffset>48895</wp:posOffset>
            </wp:positionV>
            <wp:extent cx="181828" cy="645988"/>
            <wp:effectExtent l="0" t="0" r="889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1828" cy="645988"/>
                    </a:xfrm>
                    <a:prstGeom prst="rect">
                      <a:avLst/>
                    </a:prstGeom>
                  </pic:spPr>
                </pic:pic>
              </a:graphicData>
            </a:graphic>
            <wp14:sizeRelH relativeFrom="margin">
              <wp14:pctWidth>0</wp14:pctWidth>
            </wp14:sizeRelH>
            <wp14:sizeRelV relativeFrom="margin">
              <wp14:pctHeight>0</wp14:pctHeight>
            </wp14:sizeRelV>
          </wp:anchor>
        </w:drawing>
      </w:r>
      <w:r w:rsidR="00101DEF" w:rsidRPr="00101DEF">
        <w:rPr>
          <w:noProof/>
        </w:rPr>
        <mc:AlternateContent>
          <mc:Choice Requires="wps">
            <w:drawing>
              <wp:anchor distT="45720" distB="45720" distL="114300" distR="114300" simplePos="0" relativeHeight="251801088" behindDoc="0" locked="1" layoutInCell="1" allowOverlap="1" wp14:anchorId="588632CC" wp14:editId="7D674BAA">
                <wp:simplePos x="0" y="0"/>
                <wp:positionH relativeFrom="column">
                  <wp:posOffset>4479290</wp:posOffset>
                </wp:positionH>
                <wp:positionV relativeFrom="page">
                  <wp:posOffset>5937250</wp:posOffset>
                </wp:positionV>
                <wp:extent cx="5064760" cy="137731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377315"/>
                        </a:xfrm>
                        <a:prstGeom prst="rect">
                          <a:avLst/>
                        </a:prstGeom>
                        <a:noFill/>
                        <a:ln w="9525">
                          <a:noFill/>
                          <a:miter lim="800000"/>
                          <a:headEnd/>
                          <a:tailEnd/>
                        </a:ln>
                      </wps:spPr>
                      <wps:txbx>
                        <w:txbxContent>
                          <w:p w14:paraId="1C5C5132" w14:textId="77777777" w:rsidR="00101DEF" w:rsidRDefault="00101DEF" w:rsidP="00101DEF">
                            <w:pPr>
                              <w:pStyle w:val="Heading3"/>
                              <w:spacing w:before="0" w:after="40"/>
                            </w:pPr>
                            <w:r>
                              <w:t>Challenge Yourself:</w:t>
                            </w:r>
                          </w:p>
                          <w:p w14:paraId="4EF8097F" w14:textId="16D6D3F3" w:rsidR="00101DEF" w:rsidRPr="00101DEF" w:rsidRDefault="001D4DF3" w:rsidP="001D4DF3">
                            <w:pPr>
                              <w:pStyle w:val="Bullets"/>
                              <w:rPr>
                                <w:sz w:val="20"/>
                                <w:szCs w:val="20"/>
                              </w:rPr>
                            </w:pPr>
                            <w:r w:rsidRPr="001D4DF3">
                              <w:rPr>
                                <w:sz w:val="20"/>
                                <w:szCs w:val="20"/>
                              </w:rPr>
                              <w:t>Use some coloured buttons, beads, coins or paper shapes to make a repeating pattern. What different patterns can you make using just two different colours/items?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32CC" id="_x0000_s1036" type="#_x0000_t202" style="position:absolute;margin-left:352.7pt;margin-top:467.5pt;width:398.8pt;height:108.4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" filled="f" stroked="f">
                <v:textbox inset="3mm,2.5mm,3mm,3mm">
                  <w:txbxContent>
                    <w:p w14:paraId="1C5C5132" w14:textId="77777777" w:rsidR="00101DEF" w:rsidRDefault="00101DEF" w:rsidP="00101DEF">
                      <w:pPr>
                        <w:pStyle w:val="Heading3"/>
                        <w:spacing w:before="0" w:after="40"/>
                      </w:pPr>
                      <w:r>
                        <w:t>Challenge Yourself:</w:t>
                      </w:r>
                    </w:p>
                    <w:p w14:paraId="4EF8097F" w14:textId="16D6D3F3" w:rsidR="00101DEF" w:rsidRPr="00101DEF" w:rsidRDefault="001D4DF3" w:rsidP="001D4DF3">
                      <w:pPr>
                        <w:pStyle w:val="Bullets"/>
                        <w:rPr>
                          <w:sz w:val="20"/>
                          <w:szCs w:val="20"/>
                        </w:rPr>
                      </w:pPr>
                      <w:r w:rsidRPr="001D4DF3">
                        <w:rPr>
                          <w:sz w:val="20"/>
                          <w:szCs w:val="20"/>
                        </w:rPr>
                        <w:t>Use some coloured buttons, beads, coins or paper shapes to make a repeating pattern. What different patterns can you make using just two different colours/items?</w:t>
                      </w:r>
                    </w:p>
                  </w:txbxContent>
                </v:textbox>
                <w10:wrap anchory="page"/>
                <w10:anchorlock/>
              </v:shape>
            </w:pict>
          </mc:Fallback>
        </mc:AlternateContent>
      </w:r>
      <w:r w:rsidR="00101DEF" w:rsidRPr="00101DEF">
        <w:rPr>
          <w:noProof/>
        </w:rPr>
        <mc:AlternateContent>
          <mc:Choice Requires="wps">
            <w:drawing>
              <wp:anchor distT="45720" distB="45720" distL="114300" distR="114300" simplePos="0" relativeHeight="251802112" behindDoc="0" locked="1" layoutInCell="1" allowOverlap="1" wp14:anchorId="5219EF2B" wp14:editId="7ECEBC67">
                <wp:simplePos x="0" y="0"/>
                <wp:positionH relativeFrom="column">
                  <wp:posOffset>-626745</wp:posOffset>
                </wp:positionH>
                <wp:positionV relativeFrom="page">
                  <wp:posOffset>5937250</wp:posOffset>
                </wp:positionV>
                <wp:extent cx="5117465" cy="137731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377315"/>
                        </a:xfrm>
                        <a:prstGeom prst="rect">
                          <a:avLst/>
                        </a:prstGeom>
                        <a:noFill/>
                        <a:ln w="9525">
                          <a:noFill/>
                          <a:miter lim="800000"/>
                          <a:headEnd/>
                          <a:tailEnd/>
                        </a:ln>
                      </wps:spPr>
                      <wps:txbx>
                        <w:txbxContent>
                          <w:p w14:paraId="074939BB" w14:textId="77777777" w:rsidR="00101DEF" w:rsidRDefault="00101DEF" w:rsidP="00101DEF">
                            <w:pPr>
                              <w:pStyle w:val="Heading3"/>
                              <w:spacing w:before="0" w:after="40"/>
                            </w:pPr>
                            <w:r>
                              <w:t>Challenge Yourself:</w:t>
                            </w:r>
                          </w:p>
                          <w:p w14:paraId="471010F4" w14:textId="77777777" w:rsidR="001D4DF3" w:rsidRPr="001D4DF3" w:rsidRDefault="001D4DF3" w:rsidP="001D4DF3">
                            <w:pPr>
                              <w:pStyle w:val="Bullets"/>
                              <w:rPr>
                                <w:sz w:val="20"/>
                                <w:szCs w:val="20"/>
                              </w:rPr>
                            </w:pPr>
                            <w:r w:rsidRPr="001D4DF3">
                              <w:rPr>
                                <w:sz w:val="20"/>
                                <w:szCs w:val="20"/>
                              </w:rPr>
                              <w:t xml:space="preserve">Investigate some 3D shapes – you could use building bricks or items you found on your 3D shape hunt. Explore to see which shapes roll, which shapes slide and which shapes can be used to stack together into a tower. </w:t>
                            </w:r>
                          </w:p>
                          <w:p w14:paraId="5110796A" w14:textId="4E67427F" w:rsidR="00101DEF" w:rsidRPr="00101DEF" w:rsidRDefault="001D4DF3" w:rsidP="001D4DF3">
                            <w:pPr>
                              <w:pStyle w:val="Bullets"/>
                              <w:rPr>
                                <w:sz w:val="20"/>
                                <w:szCs w:val="20"/>
                              </w:rPr>
                            </w:pPr>
                            <w:r w:rsidRPr="001D4DF3">
                              <w:rPr>
                                <w:sz w:val="20"/>
                                <w:szCs w:val="20"/>
                              </w:rPr>
                              <w:t>Use some building bricks to build a model. Talk about the shapes you use. Are some shapes better for different parts of your model? Why?</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9EF2B" id="_x0000_s1037" type="#_x0000_t202" style="position:absolute;margin-left:-49.35pt;margin-top:467.5pt;width:402.95pt;height:108.4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" filled="f" stroked="f">
                <v:textbox inset="3mm,2.5mm,3mm,3mm">
                  <w:txbxContent>
                    <w:p w14:paraId="074939BB" w14:textId="77777777" w:rsidR="00101DEF" w:rsidRDefault="00101DEF" w:rsidP="00101DEF">
                      <w:pPr>
                        <w:pStyle w:val="Heading3"/>
                        <w:spacing w:before="0" w:after="40"/>
                      </w:pPr>
                      <w:r>
                        <w:t>Challenge Yourself:</w:t>
                      </w:r>
                    </w:p>
                    <w:p w14:paraId="471010F4" w14:textId="77777777" w:rsidR="001D4DF3" w:rsidRPr="001D4DF3" w:rsidRDefault="001D4DF3" w:rsidP="001D4DF3">
                      <w:pPr>
                        <w:pStyle w:val="Bullets"/>
                        <w:rPr>
                          <w:sz w:val="20"/>
                          <w:szCs w:val="20"/>
                        </w:rPr>
                      </w:pPr>
                      <w:r w:rsidRPr="001D4DF3">
                        <w:rPr>
                          <w:sz w:val="20"/>
                          <w:szCs w:val="20"/>
                        </w:rPr>
                        <w:t xml:space="preserve">Investigate some 3D shapes – you could use building bricks or items you found on your 3D shape hunt. Explore to see which shapes roll, which shapes slide and which shapes can be used to stack together into a tower. </w:t>
                      </w:r>
                    </w:p>
                    <w:p w14:paraId="5110796A" w14:textId="4E67427F" w:rsidR="00101DEF" w:rsidRPr="00101DEF" w:rsidRDefault="001D4DF3" w:rsidP="001D4DF3">
                      <w:pPr>
                        <w:pStyle w:val="Bullets"/>
                        <w:rPr>
                          <w:sz w:val="20"/>
                          <w:szCs w:val="20"/>
                        </w:rPr>
                      </w:pPr>
                      <w:r w:rsidRPr="001D4DF3">
                        <w:rPr>
                          <w:sz w:val="20"/>
                          <w:szCs w:val="20"/>
                        </w:rPr>
                        <w:t>Use some building bricks to build a model. Talk about the shapes you use. Are some shapes better for different parts of your model? Why?</w:t>
                      </w:r>
                    </w:p>
                  </w:txbxContent>
                </v:textbox>
                <w10:wrap anchory="page"/>
                <w10:anchorlock/>
              </v:shape>
            </w:pict>
          </mc:Fallback>
        </mc:AlternateContent>
      </w:r>
      <w:r w:rsidR="00420056">
        <w:rPr>
          <w:noProof/>
        </w:rPr>
        <mc:AlternateContent>
          <mc:Choice Requires="wps">
            <w:drawing>
              <wp:anchor distT="0" distB="0" distL="114300" distR="114300" simplePos="0" relativeHeight="251710976" behindDoc="0" locked="0" layoutInCell="1" allowOverlap="1" wp14:anchorId="71F56578" wp14:editId="5C1EC12A">
                <wp:simplePos x="0" y="0"/>
                <wp:positionH relativeFrom="column">
                  <wp:posOffset>7544436</wp:posOffset>
                </wp:positionH>
                <wp:positionV relativeFrom="paragraph">
                  <wp:posOffset>231775</wp:posOffset>
                </wp:positionV>
                <wp:extent cx="28321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2832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CD547" id="Straight Connector 227" o:spid="_x0000_s1026" style="position:absolute;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05pt,18.25pt" to="616.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" strokecolor="white [3212]" strokeweight=".5pt">
                <v:stroke joinstyle="miter"/>
              </v:line>
            </w:pict>
          </mc:Fallback>
        </mc:AlternateContent>
      </w:r>
    </w:p>
    <w:sectPr w:rsidR="003E6B9B" w:rsidRPr="00F00D10" w:rsidSect="00F00D10">
      <w:headerReference w:type="default" r:id="rId85"/>
      <w:pgSz w:w="16838" w:h="11906" w:orient="landscape" w:code="9"/>
      <w:pgMar w:top="567" w:right="737" w:bottom="567" w:left="1361" w:header="397" w:footer="85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60CD2" w14:textId="77777777" w:rsidR="0048449D" w:rsidRDefault="0048449D" w:rsidP="00EB727B">
      <w:r>
        <w:separator/>
      </w:r>
    </w:p>
  </w:endnote>
  <w:endnote w:type="continuationSeparator" w:id="0">
    <w:p w14:paraId="059BFF06" w14:textId="77777777" w:rsidR="0048449D" w:rsidRDefault="0048449D"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62A5AC-4D43-4D85-A646-0D1D2F6F1D35}"/>
    <w:embedBold r:id="rId2" w:fontKey="{7CFD3B44-D61F-4A3F-80CF-0B280899D88C}"/>
  </w:font>
  <w:font w:name="Roboto">
    <w:charset w:val="00"/>
    <w:family w:val="auto"/>
    <w:pitch w:val="variable"/>
    <w:sig w:usb0="E00002FF" w:usb1="5000205B" w:usb2="00000020" w:usb3="00000000" w:csb0="0000019F" w:csb1="00000000"/>
    <w:embedRegular r:id="rId3" w:fontKey="{6C992EFC-E8BC-48BA-A9E4-FE6F313C7B90}"/>
    <w:embedBold r:id="rId4" w:fontKey="{63E77B7A-DE4F-413F-887D-9B9009DD36EF}"/>
  </w:font>
  <w:font w:name="Tuffy-TTF">
    <w:charset w:val="00"/>
    <w:family w:val="swiss"/>
    <w:pitch w:val="variable"/>
    <w:sig w:usb0="80000003" w:usb1="00000002" w:usb2="00000000" w:usb3="00000000" w:csb0="00000001" w:csb1="00000000"/>
    <w:embedBold r:id="rId5" w:fontKey="{E178CB73-B628-42E7-9E18-C06E38A20010}"/>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25755EB9-F349-4AB5-8DA1-E147A9A6527E}"/>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9251CDD6-45A5-43AF-83FE-64C858FCC4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551A" w14:textId="77777777" w:rsidR="0048449D" w:rsidRDefault="0048449D" w:rsidP="00EB727B">
      <w:r>
        <w:separator/>
      </w:r>
    </w:p>
  </w:footnote>
  <w:footnote w:type="continuationSeparator" w:id="0">
    <w:p w14:paraId="29EC8A32" w14:textId="77777777" w:rsidR="0048449D" w:rsidRDefault="0048449D"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837F" w14:textId="1FB642ED" w:rsidR="00F00D10" w:rsidRDefault="00F00D10">
    <w:pPr>
      <w:pStyle w:val="Header"/>
    </w:pPr>
    <w:r>
      <w:rPr>
        <w:noProof/>
      </w:rPr>
      <w:drawing>
        <wp:anchor distT="0" distB="0" distL="114300" distR="114300" simplePos="0" relativeHeight="251658240" behindDoc="0" locked="0" layoutInCell="1" allowOverlap="1" wp14:anchorId="2E323027" wp14:editId="5D8B9F59">
          <wp:simplePos x="0" y="0"/>
          <wp:positionH relativeFrom="column">
            <wp:posOffset>-899861</wp:posOffset>
          </wp:positionH>
          <wp:positionV relativeFrom="paragraph">
            <wp:posOffset>-252095</wp:posOffset>
          </wp:positionV>
          <wp:extent cx="10693251" cy="7559653"/>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6BA" w14:textId="77777777" w:rsidR="00101DEF" w:rsidRDefault="00101DEF">
    <w:pPr>
      <w:pStyle w:val="Header"/>
    </w:pPr>
    <w:r>
      <w:rPr>
        <w:noProof/>
      </w:rPr>
      <w:drawing>
        <wp:anchor distT="0" distB="0" distL="114300" distR="114300" simplePos="0" relativeHeight="251660288" behindDoc="0" locked="0" layoutInCell="1" allowOverlap="1" wp14:anchorId="2F1FE47E" wp14:editId="0F53F105">
          <wp:simplePos x="0" y="0"/>
          <wp:positionH relativeFrom="column">
            <wp:posOffset>-887986</wp:posOffset>
          </wp:positionH>
          <wp:positionV relativeFrom="paragraph">
            <wp:posOffset>-252095</wp:posOffset>
          </wp:positionV>
          <wp:extent cx="10693251" cy="7559653"/>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63E7D"/>
    <w:multiLevelType w:val="multilevel"/>
    <w:tmpl w:val="F4C6E32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7323472">
    <w:abstractNumId w:val="0"/>
  </w:num>
  <w:num w:numId="2" w16cid:durableId="1791894796">
    <w:abstractNumId w:val="3"/>
  </w:num>
  <w:num w:numId="3" w16cid:durableId="1526746035">
    <w:abstractNumId w:val="2"/>
  </w:num>
  <w:num w:numId="4" w16cid:durableId="36201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10"/>
    <w:rsid w:val="000247F6"/>
    <w:rsid w:val="000304BC"/>
    <w:rsid w:val="00030C89"/>
    <w:rsid w:val="00053DC2"/>
    <w:rsid w:val="00067D68"/>
    <w:rsid w:val="00071063"/>
    <w:rsid w:val="00075C25"/>
    <w:rsid w:val="00076A74"/>
    <w:rsid w:val="00077D86"/>
    <w:rsid w:val="000B4EF1"/>
    <w:rsid w:val="000C3106"/>
    <w:rsid w:val="000C442B"/>
    <w:rsid w:val="000C54F4"/>
    <w:rsid w:val="000E01DE"/>
    <w:rsid w:val="000E1373"/>
    <w:rsid w:val="000E23E3"/>
    <w:rsid w:val="00101DEF"/>
    <w:rsid w:val="00104F75"/>
    <w:rsid w:val="00125E1F"/>
    <w:rsid w:val="001312DF"/>
    <w:rsid w:val="0015354E"/>
    <w:rsid w:val="00154359"/>
    <w:rsid w:val="00192133"/>
    <w:rsid w:val="001B10D5"/>
    <w:rsid w:val="001C458F"/>
    <w:rsid w:val="001D4DF3"/>
    <w:rsid w:val="001D597B"/>
    <w:rsid w:val="001D6A87"/>
    <w:rsid w:val="001E14CE"/>
    <w:rsid w:val="001E26EC"/>
    <w:rsid w:val="00231BEA"/>
    <w:rsid w:val="00242C60"/>
    <w:rsid w:val="00253F1F"/>
    <w:rsid w:val="0025556A"/>
    <w:rsid w:val="002707CA"/>
    <w:rsid w:val="00285D21"/>
    <w:rsid w:val="002D31CD"/>
    <w:rsid w:val="002E3CF9"/>
    <w:rsid w:val="002E74CC"/>
    <w:rsid w:val="002F02C1"/>
    <w:rsid w:val="002F6517"/>
    <w:rsid w:val="002F67CA"/>
    <w:rsid w:val="003039E3"/>
    <w:rsid w:val="003061FE"/>
    <w:rsid w:val="00307A3B"/>
    <w:rsid w:val="003163C1"/>
    <w:rsid w:val="00371315"/>
    <w:rsid w:val="00376BF0"/>
    <w:rsid w:val="00387CC8"/>
    <w:rsid w:val="003C4DE1"/>
    <w:rsid w:val="003D02E3"/>
    <w:rsid w:val="003E6B9B"/>
    <w:rsid w:val="00405B2D"/>
    <w:rsid w:val="00420056"/>
    <w:rsid w:val="00421259"/>
    <w:rsid w:val="00430988"/>
    <w:rsid w:val="0044112C"/>
    <w:rsid w:val="004604ED"/>
    <w:rsid w:val="00461653"/>
    <w:rsid w:val="0048449D"/>
    <w:rsid w:val="004B4AD4"/>
    <w:rsid w:val="004D6899"/>
    <w:rsid w:val="004E48F0"/>
    <w:rsid w:val="005747E8"/>
    <w:rsid w:val="005D3C40"/>
    <w:rsid w:val="005E4994"/>
    <w:rsid w:val="0062175E"/>
    <w:rsid w:val="006A000E"/>
    <w:rsid w:val="006B31DA"/>
    <w:rsid w:val="006D100A"/>
    <w:rsid w:val="006E105E"/>
    <w:rsid w:val="006E28CA"/>
    <w:rsid w:val="006E2D6D"/>
    <w:rsid w:val="006F5FC9"/>
    <w:rsid w:val="0070206A"/>
    <w:rsid w:val="0072502D"/>
    <w:rsid w:val="00756149"/>
    <w:rsid w:val="00767630"/>
    <w:rsid w:val="00771E10"/>
    <w:rsid w:val="007A4C2C"/>
    <w:rsid w:val="007B6890"/>
    <w:rsid w:val="007B7D0B"/>
    <w:rsid w:val="007C382A"/>
    <w:rsid w:val="0084133C"/>
    <w:rsid w:val="00854AE5"/>
    <w:rsid w:val="008606F0"/>
    <w:rsid w:val="008663F1"/>
    <w:rsid w:val="008678C8"/>
    <w:rsid w:val="008728DD"/>
    <w:rsid w:val="00873C54"/>
    <w:rsid w:val="008778DC"/>
    <w:rsid w:val="008B24A0"/>
    <w:rsid w:val="008B31CA"/>
    <w:rsid w:val="008D1F80"/>
    <w:rsid w:val="0090266D"/>
    <w:rsid w:val="00920F12"/>
    <w:rsid w:val="00922E59"/>
    <w:rsid w:val="00926A5A"/>
    <w:rsid w:val="00933191"/>
    <w:rsid w:val="00937A90"/>
    <w:rsid w:val="00940AEB"/>
    <w:rsid w:val="00971FFC"/>
    <w:rsid w:val="0098060E"/>
    <w:rsid w:val="009A6801"/>
    <w:rsid w:val="009A7B12"/>
    <w:rsid w:val="009B4E61"/>
    <w:rsid w:val="009C765D"/>
    <w:rsid w:val="009D0978"/>
    <w:rsid w:val="009F3C31"/>
    <w:rsid w:val="009F49C7"/>
    <w:rsid w:val="00A1324C"/>
    <w:rsid w:val="00A271A2"/>
    <w:rsid w:val="00A44703"/>
    <w:rsid w:val="00A50D67"/>
    <w:rsid w:val="00A6325B"/>
    <w:rsid w:val="00A84D6B"/>
    <w:rsid w:val="00AD39BE"/>
    <w:rsid w:val="00AE3F33"/>
    <w:rsid w:val="00AE5C0E"/>
    <w:rsid w:val="00B2259E"/>
    <w:rsid w:val="00B6392F"/>
    <w:rsid w:val="00B775B7"/>
    <w:rsid w:val="00B8495D"/>
    <w:rsid w:val="00BB08A6"/>
    <w:rsid w:val="00BB2030"/>
    <w:rsid w:val="00BC1B00"/>
    <w:rsid w:val="00BC3F98"/>
    <w:rsid w:val="00BD3368"/>
    <w:rsid w:val="00BD6940"/>
    <w:rsid w:val="00BE744A"/>
    <w:rsid w:val="00C0700C"/>
    <w:rsid w:val="00C24FB7"/>
    <w:rsid w:val="00C34DE3"/>
    <w:rsid w:val="00C4727F"/>
    <w:rsid w:val="00C55407"/>
    <w:rsid w:val="00D0774D"/>
    <w:rsid w:val="00D1323E"/>
    <w:rsid w:val="00DA4F3B"/>
    <w:rsid w:val="00DD5A1D"/>
    <w:rsid w:val="00DD6177"/>
    <w:rsid w:val="00DF1804"/>
    <w:rsid w:val="00E117C4"/>
    <w:rsid w:val="00E4324D"/>
    <w:rsid w:val="00E458E0"/>
    <w:rsid w:val="00E5696C"/>
    <w:rsid w:val="00E656DD"/>
    <w:rsid w:val="00E84E6C"/>
    <w:rsid w:val="00EB727B"/>
    <w:rsid w:val="00EC362A"/>
    <w:rsid w:val="00ED1CDA"/>
    <w:rsid w:val="00ED3590"/>
    <w:rsid w:val="00EF44C9"/>
    <w:rsid w:val="00F00D10"/>
    <w:rsid w:val="00F04CF4"/>
    <w:rsid w:val="00F05E0D"/>
    <w:rsid w:val="00F07828"/>
    <w:rsid w:val="00F07E99"/>
    <w:rsid w:val="00F467C2"/>
    <w:rsid w:val="00F534DB"/>
    <w:rsid w:val="00F8504C"/>
    <w:rsid w:val="00FA064A"/>
    <w:rsid w:val="00FC13B8"/>
    <w:rsid w:val="00FD2258"/>
    <w:rsid w:val="00FD5F62"/>
    <w:rsid w:val="00FE43A5"/>
    <w:rsid w:val="00FF0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94F5"/>
  <w15:chartTrackingRefBased/>
  <w15:docId w15:val="{A8C3C264-C655-41CB-97DF-8A518CF5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F00D10"/>
    <w:pPr>
      <w:spacing w:after="120" w:line="240" w:lineRule="auto"/>
      <w:outlineLvl w:val="0"/>
    </w:pPr>
    <w:rPr>
      <w:b/>
      <w:sz w:val="30"/>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0"/>
    <w:rPr>
      <w:rFonts w:ascii="Roboto" w:hAnsi="Roboto"/>
      <w:b/>
      <w:color w:val="1C1C1C"/>
      <w:sz w:val="30"/>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Normal"/>
    <w:uiPriority w:val="99"/>
    <w:qFormat/>
    <w:rsid w:val="00F00D10"/>
    <w:pPr>
      <w:numPr>
        <w:numId w:val="3"/>
      </w:numPr>
      <w:spacing w:after="80"/>
      <w:ind w:left="312" w:hanging="312"/>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paragraph" w:customStyle="1" w:styleId="Heading3AdultInformation">
    <w:name w:val="Heading 3 (Adult Information)"/>
    <w:basedOn w:val="Normal"/>
    <w:uiPriority w:val="99"/>
    <w:rsid w:val="00F00D10"/>
    <w:pPr>
      <w:suppressAutoHyphens/>
      <w:autoSpaceDE w:val="0"/>
      <w:autoSpaceDN w:val="0"/>
      <w:adjustRightInd w:val="0"/>
      <w:spacing w:before="57" w:after="0" w:line="300" w:lineRule="atLeast"/>
      <w:jc w:val="both"/>
      <w:textAlignment w:val="center"/>
    </w:pPr>
    <w:rPr>
      <w:rFonts w:ascii="Tuffy" w:hAnsi="Tuffy" w:cs="Tuffy"/>
      <w:b/>
      <w:bCs/>
      <w:color w:val="131312"/>
      <w:sz w:val="28"/>
      <w:szCs w:val="28"/>
    </w:rPr>
  </w:style>
  <w:style w:type="paragraph" w:customStyle="1" w:styleId="Heading4AdultInformation">
    <w:name w:val="Heading 4 (Adult Information)"/>
    <w:basedOn w:val="Normal"/>
    <w:uiPriority w:val="99"/>
    <w:rsid w:val="00F00D10"/>
    <w:pPr>
      <w:suppressAutoHyphens/>
      <w:autoSpaceDE w:val="0"/>
      <w:autoSpaceDN w:val="0"/>
      <w:adjustRightInd w:val="0"/>
      <w:spacing w:before="57" w:after="28" w:line="300" w:lineRule="atLeast"/>
      <w:jc w:val="both"/>
      <w:textAlignment w:val="center"/>
    </w:pPr>
    <w:rPr>
      <w:rFonts w:ascii="Tuffy" w:hAnsi="Tuffy" w:cs="Tuffy"/>
      <w:b/>
      <w:bCs/>
      <w:color w:val="131312"/>
      <w:sz w:val="24"/>
      <w:szCs w:val="24"/>
    </w:rPr>
  </w:style>
  <w:style w:type="paragraph" w:customStyle="1" w:styleId="AdultBodyCopyAdultInformation">
    <w:name w:val="Adult Body Copy (Adult Information)"/>
    <w:basedOn w:val="Normal"/>
    <w:uiPriority w:val="99"/>
    <w:rsid w:val="00F00D10"/>
    <w:pPr>
      <w:suppressAutoHyphens/>
      <w:autoSpaceDE w:val="0"/>
      <w:autoSpaceDN w:val="0"/>
      <w:adjustRightInd w:val="0"/>
      <w:spacing w:after="170" w:line="300" w:lineRule="atLeast"/>
      <w:jc w:val="both"/>
      <w:textAlignment w:val="center"/>
    </w:pPr>
    <w:rPr>
      <w:rFonts w:ascii="Tuffy" w:hAnsi="Tuffy" w:cs="Tuffy"/>
      <w:color w:val="13131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customXml" Target="../customXml/item3.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winkl.co.uk/resources/eyfs-white-rose-maths-supporting-resources/2020-scheme-of-learning-eyfs-reception-white-rose-maths-hub-supporting-resources-key-stage-1-year-1-year-2/spring-2020-scheme-of-learning-eyfs-reception-white-rose-maths-hub-supporting-resources-key-stage-1"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ofmr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2ADFDCF217FD4C8A8426711C9CDCF2" ma:contentTypeVersion="14" ma:contentTypeDescription="Create a new document." ma:contentTypeScope="" ma:versionID="5d7fc72ddac835d904743a50d8fb2c27">
  <xsd:schema xmlns:xsd="http://www.w3.org/2001/XMLSchema" xmlns:xs="http://www.w3.org/2001/XMLSchema" xmlns:p="http://schemas.microsoft.com/office/2006/metadata/properties" xmlns:ns2="5818b5ac-f9a8-4845-895a-15c8e1893dc9" xmlns:ns3="22475603-7983-40e0-a2a2-e88da660b410" targetNamespace="http://schemas.microsoft.com/office/2006/metadata/properties" ma:root="true" ma:fieldsID="52c5cb65a62736bdbde1575c8e8d7eeb" ns2:_="" ns3:_="">
    <xsd:import namespace="5818b5ac-f9a8-4845-895a-15c8e1893dc9"/>
    <xsd:import namespace="22475603-7983-40e0-a2a2-e88da660b4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8b5ac-f9a8-4845-895a-15c8e1893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475603-7983-40e0-a2a2-e88da660b4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b20f72-d2ff-4dff-8c2d-6c607f2a6e2f}" ma:internalName="TaxCatchAll" ma:showField="CatchAllData" ma:web="22475603-7983-40e0-a2a2-e88da660b41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66576-330B-4E87-A88A-E9EDB25713BF}">
  <ds:schemaRefs>
    <ds:schemaRef ds:uri="http://schemas.openxmlformats.org/officeDocument/2006/bibliography"/>
  </ds:schemaRefs>
</ds:datastoreItem>
</file>

<file path=customXml/itemProps2.xml><?xml version="1.0" encoding="utf-8"?>
<ds:datastoreItem xmlns:ds="http://schemas.openxmlformats.org/officeDocument/2006/customXml" ds:itemID="{265EE2CB-7C4C-4F49-BDF0-111121107062}"/>
</file>

<file path=customXml/itemProps3.xml><?xml version="1.0" encoding="utf-8"?>
<ds:datastoreItem xmlns:ds="http://schemas.openxmlformats.org/officeDocument/2006/customXml" ds:itemID="{BA33319D-0BA8-49FA-8058-6A1B7C615ABF}"/>
</file>

<file path=docProps/app.xml><?xml version="1.0" encoding="utf-8"?>
<Properties xmlns="http://schemas.openxmlformats.org/officeDocument/2006/extended-properties" xmlns:vt="http://schemas.openxmlformats.org/officeDocument/2006/docPropsVTypes">
  <Template>Adult Inofmration Template Portrait</Template>
  <TotalTime>10</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Joanne Radcliffe</cp:lastModifiedBy>
  <cp:revision>3</cp:revision>
  <dcterms:created xsi:type="dcterms:W3CDTF">2023-02-18T20:26:00Z</dcterms:created>
  <dcterms:modified xsi:type="dcterms:W3CDTF">2023-02-18T20:35:00Z</dcterms:modified>
</cp:coreProperties>
</file>